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1BB" w:rsidRDefault="007951BB" w:rsidP="00920BB3">
      <w:pPr>
        <w:jc w:val="center"/>
        <w:rPr>
          <w:sz w:val="36"/>
          <w:szCs w:val="36"/>
        </w:rPr>
      </w:pPr>
      <w:r>
        <w:rPr>
          <w:sz w:val="36"/>
          <w:szCs w:val="36"/>
        </w:rPr>
        <w:t>Пояснительная</w:t>
      </w:r>
      <w:r w:rsidRPr="006B66F1">
        <w:rPr>
          <w:sz w:val="36"/>
          <w:szCs w:val="36"/>
        </w:rPr>
        <w:t xml:space="preserve"> записка</w:t>
      </w:r>
    </w:p>
    <w:p w:rsidR="007951BB" w:rsidRPr="006B66F1" w:rsidRDefault="007951BB" w:rsidP="00920BB3">
      <w:pPr>
        <w:jc w:val="center"/>
        <w:rPr>
          <w:sz w:val="28"/>
          <w:szCs w:val="28"/>
        </w:rPr>
      </w:pPr>
      <w:r>
        <w:rPr>
          <w:sz w:val="28"/>
          <w:szCs w:val="28"/>
        </w:rPr>
        <w:t>за 2020</w:t>
      </w:r>
      <w:r w:rsidRPr="006B66F1">
        <w:rPr>
          <w:sz w:val="28"/>
          <w:szCs w:val="28"/>
        </w:rPr>
        <w:t xml:space="preserve"> год</w:t>
      </w:r>
    </w:p>
    <w:p w:rsidR="007951BB" w:rsidRDefault="007951BB" w:rsidP="00920BB3">
      <w:pPr>
        <w:ind w:firstLine="708"/>
        <w:jc w:val="center"/>
        <w:rPr>
          <w:b/>
          <w:szCs w:val="24"/>
        </w:rPr>
      </w:pPr>
      <w:r>
        <w:rPr>
          <w:b/>
          <w:szCs w:val="24"/>
        </w:rPr>
        <w:t>Программа</w:t>
      </w:r>
      <w:r w:rsidRPr="009B2B7E">
        <w:rPr>
          <w:b/>
          <w:szCs w:val="24"/>
        </w:rPr>
        <w:t xml:space="preserve"> </w:t>
      </w:r>
      <w:r w:rsidRPr="00735061">
        <w:rPr>
          <w:b/>
          <w:szCs w:val="24"/>
        </w:rPr>
        <w:t>«Повышение безопасности дорожного движения на территории Киренского района на 201</w:t>
      </w:r>
      <w:r>
        <w:rPr>
          <w:b/>
          <w:szCs w:val="24"/>
        </w:rPr>
        <w:t>5-2023</w:t>
      </w:r>
      <w:r w:rsidRPr="00735061">
        <w:rPr>
          <w:b/>
          <w:szCs w:val="24"/>
        </w:rPr>
        <w:t>гг.»</w:t>
      </w:r>
    </w:p>
    <w:p w:rsidR="007951BB" w:rsidRPr="00367096" w:rsidRDefault="007951BB" w:rsidP="00920BB3">
      <w:pPr>
        <w:ind w:firstLine="708"/>
        <w:jc w:val="center"/>
        <w:rPr>
          <w:bCs/>
          <w:szCs w:val="24"/>
        </w:rPr>
      </w:pPr>
      <w:r w:rsidRPr="00367096">
        <w:rPr>
          <w:szCs w:val="24"/>
        </w:rPr>
        <w:t>Общий объем запланированных</w:t>
      </w:r>
      <w:r>
        <w:rPr>
          <w:szCs w:val="24"/>
        </w:rPr>
        <w:t xml:space="preserve"> средств</w:t>
      </w:r>
      <w:r w:rsidRPr="00367096">
        <w:rPr>
          <w:szCs w:val="24"/>
        </w:rPr>
        <w:t xml:space="preserve"> </w:t>
      </w:r>
      <w:r>
        <w:rPr>
          <w:szCs w:val="24"/>
        </w:rPr>
        <w:t>на 2020 год составил 146,3 тыс. руб.</w:t>
      </w:r>
      <w:r w:rsidRPr="00367096">
        <w:rPr>
          <w:bCs/>
          <w:szCs w:val="24"/>
        </w:rPr>
        <w:t xml:space="preserve"> </w:t>
      </w:r>
      <w:r>
        <w:rPr>
          <w:bCs/>
          <w:szCs w:val="24"/>
        </w:rPr>
        <w:t xml:space="preserve">все средства из местного бюджета. </w:t>
      </w:r>
      <w:r w:rsidRPr="00367096">
        <w:rPr>
          <w:szCs w:val="24"/>
        </w:rPr>
        <w:t xml:space="preserve">Фактически произведено расходов </w:t>
      </w:r>
      <w:r>
        <w:rPr>
          <w:szCs w:val="24"/>
        </w:rPr>
        <w:t>на сумму 146,3 тыс. руб.</w:t>
      </w:r>
    </w:p>
    <w:p w:rsidR="007951BB" w:rsidRPr="00735061" w:rsidRDefault="007951BB" w:rsidP="00920BB3">
      <w:pPr>
        <w:ind w:firstLine="708"/>
        <w:rPr>
          <w:szCs w:val="24"/>
        </w:rPr>
      </w:pPr>
      <w:r>
        <w:rPr>
          <w:szCs w:val="24"/>
        </w:rPr>
        <w:t>По итогам 2020</w:t>
      </w:r>
      <w:r w:rsidRPr="00735061">
        <w:rPr>
          <w:szCs w:val="24"/>
        </w:rPr>
        <w:t xml:space="preserve"> года по программе «Повышение безопасности дорожного движения на терр</w:t>
      </w:r>
      <w:r>
        <w:rPr>
          <w:szCs w:val="24"/>
        </w:rPr>
        <w:t>итории Киренского района на 2015-2023</w:t>
      </w:r>
      <w:r w:rsidRPr="00735061">
        <w:rPr>
          <w:szCs w:val="24"/>
        </w:rPr>
        <w:t>гг.»:</w:t>
      </w:r>
    </w:p>
    <w:p w:rsidR="007951BB" w:rsidRDefault="007951BB" w:rsidP="00920BB3">
      <w:pPr>
        <w:pStyle w:val="ListParagraph"/>
        <w:numPr>
          <w:ilvl w:val="0"/>
          <w:numId w:val="4"/>
        </w:numPr>
        <w:ind w:left="1418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Выпущены агитационные наглядные материалы, направленные на профилактику детского дорожно-транспортного травматизма</w:t>
      </w:r>
    </w:p>
    <w:p w:rsidR="007951BB" w:rsidRDefault="007951BB" w:rsidP="00920BB3">
      <w:pPr>
        <w:pStyle w:val="ListParagraph"/>
        <w:numPr>
          <w:ilvl w:val="0"/>
          <w:numId w:val="4"/>
        </w:numPr>
        <w:ind w:left="1418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Приобретено учебное оборудование и пособие по БДД для образовательных учреждений</w:t>
      </w:r>
    </w:p>
    <w:p w:rsidR="007951BB" w:rsidRDefault="007951BB" w:rsidP="00920BB3">
      <w:pPr>
        <w:pStyle w:val="ListParagraph"/>
        <w:numPr>
          <w:ilvl w:val="0"/>
          <w:numId w:val="4"/>
        </w:numPr>
        <w:ind w:left="1418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Осуществлена поддержка отрядов юных инспекторов дорожного движения (ЮИД)</w:t>
      </w:r>
    </w:p>
    <w:p w:rsidR="007951BB" w:rsidRPr="00355A9F" w:rsidRDefault="007951BB" w:rsidP="00920BB3">
      <w:pPr>
        <w:ind w:firstLine="708"/>
        <w:rPr>
          <w:szCs w:val="24"/>
        </w:rPr>
      </w:pPr>
      <w:r w:rsidRPr="00355A9F">
        <w:rPr>
          <w:szCs w:val="24"/>
        </w:rPr>
        <w:t>Сведения о внесенных изменениях в муниципальную программу:</w:t>
      </w:r>
    </w:p>
    <w:p w:rsidR="007951BB" w:rsidRDefault="007951BB" w:rsidP="0032728F">
      <w:pPr>
        <w:numPr>
          <w:ilvl w:val="1"/>
          <w:numId w:val="4"/>
        </w:numPr>
      </w:pPr>
      <w:r w:rsidRPr="00D757AA">
        <w:rPr>
          <w:szCs w:val="24"/>
        </w:rPr>
        <w:t xml:space="preserve">Постановление </w:t>
      </w:r>
      <w:r>
        <w:rPr>
          <w:szCs w:val="24"/>
        </w:rPr>
        <w:t>«</w:t>
      </w:r>
      <w:r w:rsidRPr="00E04216">
        <w:rPr>
          <w:bCs/>
          <w:iCs/>
        </w:rPr>
        <w:t xml:space="preserve">О внесении изменений в муниципальные программы </w:t>
      </w:r>
      <w:r w:rsidRPr="00E04216">
        <w:t xml:space="preserve">«Развитие транспортного комплекса на территории Киренского района на 2015-2023 гг.», </w:t>
      </w:r>
      <w:r w:rsidRPr="00E04216">
        <w:rPr>
          <w:bCs/>
          <w:iCs/>
        </w:rPr>
        <w:t>«</w:t>
      </w:r>
      <w:r w:rsidRPr="00E04216">
        <w:t>Развитие жилищно-коммунального хозяйства в Киренском районе на 2020-2025 гг.</w:t>
      </w:r>
      <w:r w:rsidRPr="00E04216">
        <w:rPr>
          <w:bCs/>
          <w:iCs/>
        </w:rPr>
        <w:t>» и «</w:t>
      </w:r>
      <w:r w:rsidRPr="00E04216">
        <w:t>Повышение безопасности дорожного движения на территории Киренского района на 2015-</w:t>
      </w:r>
      <w:smartTag w:uri="urn:schemas-microsoft-com:office:smarttags" w:element="metricconverter">
        <w:smartTagPr>
          <w:attr w:name="ProductID" w:val="2023 г"/>
        </w:smartTagPr>
        <w:r w:rsidRPr="00E04216">
          <w:t>2023 г</w:t>
        </w:r>
      </w:smartTag>
      <w:r w:rsidRPr="00E04216">
        <w:t>.г.»</w:t>
      </w:r>
      <w:r>
        <w:t xml:space="preserve"> от 30.12.2020г. №762</w:t>
      </w:r>
    </w:p>
    <w:p w:rsidR="007951BB" w:rsidRPr="006873FD" w:rsidRDefault="007951BB" w:rsidP="00920BB3">
      <w:pPr>
        <w:pStyle w:val="ListParagraph"/>
        <w:ind w:left="1428"/>
        <w:jc w:val="both"/>
        <w:rPr>
          <w:rFonts w:ascii="Times New Roman" w:hAnsi="Times New Roman"/>
          <w:sz w:val="24"/>
          <w:szCs w:val="24"/>
        </w:rPr>
      </w:pPr>
    </w:p>
    <w:p w:rsidR="007951BB" w:rsidRPr="00355A9F" w:rsidRDefault="007951BB" w:rsidP="00920BB3">
      <w:pPr>
        <w:pStyle w:val="ListParagraph"/>
        <w:tabs>
          <w:tab w:val="left" w:pos="501"/>
        </w:tabs>
        <w:ind w:left="708"/>
        <w:jc w:val="both"/>
        <w:rPr>
          <w:rFonts w:ascii="Times New Roman" w:hAnsi="Times New Roman"/>
          <w:sz w:val="24"/>
          <w:szCs w:val="24"/>
        </w:rPr>
      </w:pPr>
    </w:p>
    <w:p w:rsidR="007951BB" w:rsidRDefault="007951BB" w:rsidP="00920BB3">
      <w:pPr>
        <w:tabs>
          <w:tab w:val="left" w:pos="501"/>
        </w:tabs>
        <w:ind w:left="708"/>
        <w:rPr>
          <w:szCs w:val="24"/>
        </w:rPr>
      </w:pPr>
      <w:r>
        <w:rPr>
          <w:szCs w:val="24"/>
        </w:rPr>
        <w:t>Начальник отдела ЭТ</w:t>
      </w:r>
      <w:r w:rsidRPr="003975EC">
        <w:rPr>
          <w:szCs w:val="24"/>
        </w:rPr>
        <w:t>С</w:t>
      </w:r>
      <w:r>
        <w:rPr>
          <w:szCs w:val="24"/>
        </w:rPr>
        <w:t xml:space="preserve"> и ЖКХ</w:t>
      </w:r>
      <w:r w:rsidRPr="003975EC">
        <w:rPr>
          <w:szCs w:val="24"/>
        </w:rPr>
        <w:t xml:space="preserve">                                            </w:t>
      </w:r>
      <w:r>
        <w:rPr>
          <w:szCs w:val="24"/>
        </w:rPr>
        <w:t xml:space="preserve">              </w:t>
      </w:r>
      <w:r w:rsidRPr="003975EC">
        <w:rPr>
          <w:szCs w:val="24"/>
        </w:rPr>
        <w:t xml:space="preserve">           </w:t>
      </w:r>
      <w:r>
        <w:rPr>
          <w:szCs w:val="24"/>
        </w:rPr>
        <w:t>О.А. Вытовтова</w:t>
      </w:r>
      <w:r w:rsidRPr="003975EC">
        <w:rPr>
          <w:szCs w:val="24"/>
        </w:rPr>
        <w:t>.</w:t>
      </w:r>
    </w:p>
    <w:p w:rsidR="007951BB" w:rsidRDefault="007951BB">
      <w:pPr>
        <w:spacing w:line="276" w:lineRule="auto"/>
        <w:ind w:firstLine="0"/>
        <w:jc w:val="left"/>
        <w:rPr>
          <w:szCs w:val="28"/>
        </w:rPr>
        <w:sectPr w:rsidR="007951BB" w:rsidSect="00920BB3">
          <w:pgSz w:w="11906" w:h="16838"/>
          <w:pgMar w:top="1134" w:right="851" w:bottom="1134" w:left="567" w:header="709" w:footer="709" w:gutter="0"/>
          <w:cols w:space="708"/>
          <w:docGrid w:linePitch="360"/>
        </w:sectPr>
      </w:pPr>
    </w:p>
    <w:p w:rsidR="007951BB" w:rsidRDefault="007951BB">
      <w:pPr>
        <w:spacing w:line="276" w:lineRule="auto"/>
        <w:ind w:firstLine="0"/>
        <w:jc w:val="left"/>
        <w:rPr>
          <w:szCs w:val="28"/>
        </w:rPr>
      </w:pPr>
    </w:p>
    <w:p w:rsidR="007951BB" w:rsidRDefault="007951BB" w:rsidP="00D855E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szCs w:val="28"/>
        </w:rPr>
      </w:pPr>
    </w:p>
    <w:p w:rsidR="007951BB" w:rsidRDefault="007951BB" w:rsidP="00EB48C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szCs w:val="28"/>
        </w:rPr>
      </w:pPr>
    </w:p>
    <w:p w:rsidR="007951BB" w:rsidRDefault="007951BB" w:rsidP="00EB48CD">
      <w:pPr>
        <w:widowControl w:val="0"/>
        <w:spacing w:after="0" w:line="240" w:lineRule="auto"/>
        <w:jc w:val="right"/>
        <w:outlineLvl w:val="2"/>
        <w:rPr>
          <w:sz w:val="28"/>
          <w:szCs w:val="28"/>
        </w:rPr>
      </w:pPr>
      <w:r>
        <w:rPr>
          <w:sz w:val="28"/>
          <w:szCs w:val="28"/>
        </w:rPr>
        <w:t>Таблица 1.</w:t>
      </w:r>
    </w:p>
    <w:p w:rsidR="007951BB" w:rsidRDefault="007951BB" w:rsidP="00EB48CD">
      <w:pPr>
        <w:widowControl w:val="0"/>
        <w:spacing w:after="0" w:line="240" w:lineRule="auto"/>
        <w:jc w:val="right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951BB" w:rsidRDefault="007951BB" w:rsidP="00EB48CD">
      <w:pPr>
        <w:spacing w:after="0" w:line="276" w:lineRule="auto"/>
        <w:ind w:firstLine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ОТЧЕТ ОБ ИСПОЛНЕНИИ ЦЕЛЕВЫХ ПОКАЗАТЕЛЕЙ МУНИЦИПАЛЬНОЙ  ПРОГРАММЫ</w:t>
      </w:r>
    </w:p>
    <w:p w:rsidR="007951BB" w:rsidRDefault="007951BB" w:rsidP="00EB48CD">
      <w:pPr>
        <w:spacing w:after="0" w:line="276" w:lineRule="auto"/>
        <w:ind w:firstLine="0"/>
        <w:jc w:val="center"/>
        <w:rPr>
          <w:b/>
          <w:bCs/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sz w:val="28"/>
          <w:szCs w:val="28"/>
        </w:rPr>
        <w:t>«Повышение безопасности дорожного движения на территории Киренского района на 2015-2023 годы»</w:t>
      </w:r>
    </w:p>
    <w:p w:rsidR="007951BB" w:rsidRDefault="007951BB" w:rsidP="00EB48CD">
      <w:pPr>
        <w:spacing w:after="0" w:line="276" w:lineRule="auto"/>
        <w:ind w:firstLine="0"/>
        <w:jc w:val="center"/>
        <w:rPr>
          <w:b/>
          <w:bCs/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bCs/>
          <w:color w:val="000000"/>
          <w:sz w:val="28"/>
          <w:szCs w:val="28"/>
          <w:lang w:eastAsia="ru-RU"/>
        </w:rPr>
        <w:t>(далее – программа)</w:t>
      </w:r>
    </w:p>
    <w:p w:rsidR="007951BB" w:rsidRDefault="007951BB" w:rsidP="00EB48CD">
      <w:pPr>
        <w:spacing w:after="0"/>
        <w:jc w:val="center"/>
        <w:rPr>
          <w:szCs w:val="24"/>
        </w:rPr>
      </w:pPr>
      <w:r>
        <w:rPr>
          <w:szCs w:val="24"/>
        </w:rPr>
        <w:t>по состоянию на 31.12.2020 г.</w:t>
      </w:r>
    </w:p>
    <w:p w:rsidR="007951BB" w:rsidRDefault="007951BB" w:rsidP="00EB48CD">
      <w:pPr>
        <w:spacing w:after="0"/>
        <w:jc w:val="center"/>
        <w:rPr>
          <w:szCs w:val="24"/>
        </w:rPr>
      </w:pPr>
    </w:p>
    <w:tbl>
      <w:tblPr>
        <w:tblW w:w="0" w:type="auto"/>
        <w:tblInd w:w="75" w:type="dxa"/>
        <w:tblCellMar>
          <w:left w:w="75" w:type="dxa"/>
          <w:right w:w="75" w:type="dxa"/>
        </w:tblCellMar>
        <w:tblLook w:val="00A0"/>
      </w:tblPr>
      <w:tblGrid>
        <w:gridCol w:w="589"/>
        <w:gridCol w:w="4076"/>
        <w:gridCol w:w="742"/>
        <w:gridCol w:w="1531"/>
        <w:gridCol w:w="1866"/>
        <w:gridCol w:w="1183"/>
        <w:gridCol w:w="2329"/>
        <w:gridCol w:w="2329"/>
      </w:tblGrid>
      <w:tr w:rsidR="007951BB" w:rsidTr="00E9740D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Default="007951BB" w:rsidP="00E9740D">
            <w:pPr>
              <w:pStyle w:val="ConsPlusCell"/>
              <w:jc w:val="center"/>
            </w:pPr>
            <w:r>
              <w:t>№ п/п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Default="007951BB" w:rsidP="00E9740D">
            <w:pPr>
              <w:pStyle w:val="ConsPlusCell"/>
              <w:jc w:val="center"/>
            </w:pPr>
            <w:r>
              <w:t>Наименование целевого показателя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Default="007951BB" w:rsidP="00E9740D">
            <w:pPr>
              <w:pStyle w:val="ConsPlusCell"/>
              <w:jc w:val="center"/>
            </w:pPr>
            <w:r>
              <w:t>Ед. изм.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Default="007951BB" w:rsidP="00E9740D">
            <w:pPr>
              <w:pStyle w:val="ConsPlusCell"/>
              <w:jc w:val="center"/>
            </w:pPr>
            <w:r>
              <w:t>Плановое значение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Default="007951BB" w:rsidP="00E9740D">
            <w:pPr>
              <w:pStyle w:val="ConsPlusCell"/>
              <w:jc w:val="center"/>
            </w:pPr>
            <w:r>
              <w:t>Фактическое значение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Default="007951BB" w:rsidP="00E9740D">
            <w:pPr>
              <w:pStyle w:val="ConsPlusCell"/>
              <w:jc w:val="center"/>
            </w:pPr>
            <w:r>
              <w:t>Отклонение фактического значения от планового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Default="007951BB" w:rsidP="00E9740D">
            <w:pPr>
              <w:pStyle w:val="ConsPlusCell"/>
              <w:jc w:val="center"/>
            </w:pPr>
            <w:r>
              <w:t>Обоснование причин отклонения</w:t>
            </w:r>
          </w:p>
        </w:tc>
      </w:tr>
      <w:tr w:rsidR="007951BB" w:rsidTr="00E9740D">
        <w:trPr>
          <w:trHeight w:val="5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Default="007951BB" w:rsidP="00E9740D">
            <w:pPr>
              <w:spacing w:after="0" w:line="240" w:lineRule="auto"/>
              <w:ind w:firstLine="0"/>
              <w:jc w:val="left"/>
              <w:rPr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Default="007951BB" w:rsidP="00E9740D">
            <w:pPr>
              <w:spacing w:after="0" w:line="240" w:lineRule="auto"/>
              <w:ind w:firstLine="0"/>
              <w:jc w:val="left"/>
              <w:rPr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Default="007951BB" w:rsidP="00E9740D">
            <w:pPr>
              <w:spacing w:after="0" w:line="240" w:lineRule="auto"/>
              <w:ind w:firstLine="0"/>
              <w:jc w:val="left"/>
              <w:rPr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Default="007951BB" w:rsidP="00E9740D">
            <w:pPr>
              <w:spacing w:after="0" w:line="240" w:lineRule="auto"/>
              <w:ind w:firstLine="0"/>
              <w:jc w:val="left"/>
              <w:rPr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Default="007951BB" w:rsidP="00E9740D">
            <w:pPr>
              <w:spacing w:after="0" w:line="240" w:lineRule="auto"/>
              <w:ind w:firstLine="0"/>
              <w:jc w:val="left"/>
              <w:rPr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BB" w:rsidRDefault="007951BB" w:rsidP="00E9740D">
            <w:pPr>
              <w:pStyle w:val="ConsPlusCell"/>
              <w:jc w:val="center"/>
            </w:pPr>
            <w:r>
              <w:t>-/+</w:t>
            </w:r>
          </w:p>
          <w:p w:rsidR="007951BB" w:rsidRDefault="007951BB" w:rsidP="00E9740D">
            <w:pPr>
              <w:pStyle w:val="ConsPlusCell"/>
              <w:jc w:val="center"/>
            </w:pPr>
            <w:r>
              <w:t>(гр.5-гр.4)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BB" w:rsidRDefault="007951BB" w:rsidP="00E9740D">
            <w:pPr>
              <w:pStyle w:val="ConsPlusCell"/>
              <w:jc w:val="center"/>
            </w:pPr>
            <w:r>
              <w:t>%</w:t>
            </w:r>
          </w:p>
          <w:p w:rsidR="007951BB" w:rsidRDefault="007951BB" w:rsidP="00E9740D">
            <w:pPr>
              <w:pStyle w:val="ConsPlusCell"/>
              <w:jc w:val="center"/>
            </w:pPr>
            <w:r>
              <w:t>(гр.5*100/гр.4-100)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Default="007951BB" w:rsidP="00E9740D">
            <w:pPr>
              <w:spacing w:after="0" w:line="240" w:lineRule="auto"/>
              <w:ind w:firstLine="0"/>
              <w:jc w:val="left"/>
              <w:rPr>
                <w:szCs w:val="24"/>
                <w:lang w:eastAsia="ru-RU"/>
              </w:rPr>
            </w:pPr>
          </w:p>
        </w:tc>
      </w:tr>
      <w:tr w:rsidR="007951BB" w:rsidTr="00E9740D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BB" w:rsidRDefault="007951BB" w:rsidP="00E9740D">
            <w:pPr>
              <w:pStyle w:val="ConsPlusCell"/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BB" w:rsidRDefault="007951BB" w:rsidP="00E9740D">
            <w:pPr>
              <w:pStyle w:val="ConsPlusCell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BB" w:rsidRDefault="007951BB" w:rsidP="00E9740D">
            <w:pPr>
              <w:pStyle w:val="ConsPlusCell"/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BB" w:rsidRDefault="007951BB" w:rsidP="00E9740D">
            <w:pPr>
              <w:pStyle w:val="ConsPlusCell"/>
              <w:jc w:val="center"/>
            </w:pPr>
            <w:r>
              <w:t>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BB" w:rsidRDefault="007951BB" w:rsidP="00E9740D">
            <w:pPr>
              <w:pStyle w:val="ConsPlusCell"/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BB" w:rsidRDefault="007951BB" w:rsidP="00E9740D">
            <w:pPr>
              <w:pStyle w:val="ConsPlusCell"/>
              <w:jc w:val="center"/>
            </w:pPr>
            <w:r>
              <w:t>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BB" w:rsidRDefault="007951BB" w:rsidP="00E9740D">
            <w:pPr>
              <w:pStyle w:val="ConsPlusCell"/>
              <w:jc w:val="center"/>
            </w:pPr>
            <w:r>
              <w:t>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BB" w:rsidRDefault="007951BB" w:rsidP="00E9740D">
            <w:pPr>
              <w:pStyle w:val="ConsPlusCell"/>
              <w:jc w:val="center"/>
            </w:pPr>
            <w:r>
              <w:t>8</w:t>
            </w:r>
          </w:p>
        </w:tc>
      </w:tr>
      <w:tr w:rsidR="007951BB" w:rsidTr="00E9740D">
        <w:tc>
          <w:tcPr>
            <w:tcW w:w="0" w:type="auto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BB" w:rsidRDefault="007951BB" w:rsidP="009855A5">
            <w:pPr>
              <w:pStyle w:val="ConsPlusCell"/>
              <w:tabs>
                <w:tab w:val="left" w:pos="-75"/>
              </w:tabs>
              <w:jc w:val="center"/>
            </w:pPr>
            <w:r>
              <w:rPr>
                <w:color w:val="000000"/>
              </w:rPr>
              <w:t xml:space="preserve">Программа </w:t>
            </w:r>
            <w:r>
              <w:t>«Повышение безопасности дорожного движения  на территории Киренского района на 2015-2023 годы»</w:t>
            </w:r>
          </w:p>
        </w:tc>
      </w:tr>
      <w:tr w:rsidR="007951BB" w:rsidTr="00E9740D">
        <w:trPr>
          <w:trHeight w:val="11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951BB" w:rsidRDefault="007951BB" w:rsidP="00E9740D">
            <w:pPr>
              <w:pStyle w:val="ConsPlusCell"/>
            </w:pPr>
            <w: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BB" w:rsidRDefault="007951BB" w:rsidP="00E9740D">
            <w:pPr>
              <w:pStyle w:val="ConsPlusCell"/>
              <w:jc w:val="both"/>
            </w:pPr>
            <w:r>
              <w:rPr>
                <w:lang w:eastAsia="en-US"/>
              </w:rPr>
              <w:t>Количество дорожно-транспортных происшествий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Default="007951BB" w:rsidP="00E9740D">
            <w:pPr>
              <w:pStyle w:val="ConsPlusCell"/>
              <w:jc w:val="center"/>
            </w:pPr>
            <w:r>
              <w:t>ед.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Default="007951BB" w:rsidP="009A4275">
            <w:pPr>
              <w:pStyle w:val="ConsPlusCell"/>
              <w:jc w:val="center"/>
            </w:pPr>
            <w:r>
              <w:t>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Default="007951BB" w:rsidP="009A4275">
            <w:pPr>
              <w:pStyle w:val="ConsPlusCell"/>
              <w:jc w:val="center"/>
            </w:pPr>
            <w:r>
              <w:t>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Default="007951BB" w:rsidP="00E9740D">
            <w:pPr>
              <w:pStyle w:val="ConsPlusCell"/>
              <w:jc w:val="center"/>
            </w:pPr>
            <w: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Default="007951BB" w:rsidP="00E9740D">
            <w:pPr>
              <w:pStyle w:val="ConsPlusCell"/>
              <w:jc w:val="center"/>
            </w:pPr>
            <w: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Default="007951BB" w:rsidP="00E9740D">
            <w:pPr>
              <w:pStyle w:val="ConsPlusCell"/>
              <w:jc w:val="center"/>
            </w:pPr>
            <w:r>
              <w:t>-</w:t>
            </w:r>
          </w:p>
        </w:tc>
      </w:tr>
      <w:tr w:rsidR="007951BB" w:rsidTr="00E9740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BB" w:rsidRDefault="007951BB" w:rsidP="00E9740D">
            <w:pPr>
              <w:pStyle w:val="ConsPlusCell"/>
            </w:pPr>
            <w: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BB" w:rsidRDefault="007951BB" w:rsidP="00E9740D">
            <w:pPr>
              <w:spacing w:after="0"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>Число пострадавших в результате дорожно-транспортного происшествия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Default="007951BB" w:rsidP="00E9740D">
            <w:pPr>
              <w:pStyle w:val="ConsPlusCell"/>
              <w:jc w:val="center"/>
            </w:pPr>
            <w:r>
              <w:t>чел.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Default="007951BB" w:rsidP="00E9740D">
            <w:pPr>
              <w:pStyle w:val="ConsPlusCell"/>
              <w:jc w:val="center"/>
            </w:pPr>
            <w: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Default="007951BB" w:rsidP="00E9740D">
            <w:pPr>
              <w:pStyle w:val="ConsPlusCell"/>
              <w:jc w:val="center"/>
            </w:pPr>
            <w: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Default="007951BB" w:rsidP="00E9740D">
            <w:pPr>
              <w:pStyle w:val="ConsPlusCell"/>
              <w:jc w:val="center"/>
            </w:pPr>
            <w: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Default="007951BB" w:rsidP="00E9740D">
            <w:pPr>
              <w:pStyle w:val="ConsPlusCell"/>
              <w:jc w:val="center"/>
            </w:pPr>
            <w: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Default="007951BB" w:rsidP="00E9740D">
            <w:pPr>
              <w:pStyle w:val="ConsPlusCell"/>
              <w:jc w:val="center"/>
            </w:pPr>
            <w:r>
              <w:t>-</w:t>
            </w:r>
          </w:p>
        </w:tc>
      </w:tr>
      <w:tr w:rsidR="007951BB" w:rsidTr="00E9740D">
        <w:trPr>
          <w:trHeight w:val="75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BB" w:rsidRDefault="007951BB" w:rsidP="00E9740D">
            <w:pPr>
              <w:pStyle w:val="ConsPlusCell"/>
            </w:pPr>
            <w: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BB" w:rsidRDefault="007951BB" w:rsidP="00E9740D">
            <w:pPr>
              <w:spacing w:after="0"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>Число погибших в результате дорожно-транспортного происшествия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Default="007951BB" w:rsidP="00E9740D">
            <w:pPr>
              <w:pStyle w:val="ConsPlusCell"/>
              <w:jc w:val="center"/>
            </w:pPr>
            <w:r>
              <w:t>чел.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Default="007951BB" w:rsidP="00E9740D">
            <w:pPr>
              <w:pStyle w:val="ConsPlusCell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Default="007951BB" w:rsidP="00E9740D">
            <w:pPr>
              <w:pStyle w:val="ConsPlusCell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Default="007951BB" w:rsidP="00E9740D">
            <w:pPr>
              <w:pStyle w:val="ConsPlusCell"/>
              <w:jc w:val="center"/>
            </w:pPr>
            <w: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Default="007951BB" w:rsidP="00E9740D">
            <w:pPr>
              <w:pStyle w:val="ConsPlusCell"/>
              <w:jc w:val="center"/>
            </w:pPr>
            <w: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Default="007951BB" w:rsidP="00E9740D">
            <w:pPr>
              <w:pStyle w:val="ConsPlusCell"/>
              <w:jc w:val="center"/>
            </w:pPr>
            <w:r>
              <w:t>-</w:t>
            </w:r>
          </w:p>
        </w:tc>
      </w:tr>
      <w:tr w:rsidR="007951BB" w:rsidTr="00E9740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BB" w:rsidRDefault="007951BB" w:rsidP="00E9740D">
            <w:pPr>
              <w:pStyle w:val="ConsPlusCell"/>
            </w:pPr>
            <w: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BB" w:rsidRDefault="007951BB" w:rsidP="00E9740D">
            <w:pPr>
              <w:spacing w:after="0"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Показатель тяжести последствия </w:t>
            </w:r>
            <w:r>
              <w:t>дорожно-транспортных происшествий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Default="007951BB" w:rsidP="00E9740D">
            <w:pPr>
              <w:pStyle w:val="ConsPlusCell"/>
              <w:jc w:val="center"/>
            </w:pPr>
            <w: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Default="007951BB" w:rsidP="00D34E01">
            <w:pPr>
              <w:pStyle w:val="ConsPlusCell"/>
              <w:jc w:val="center"/>
            </w:pPr>
            <w:r>
              <w:t>18,2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Default="007951BB" w:rsidP="00E9740D">
            <w:pPr>
              <w:pStyle w:val="ConsPlusCell"/>
              <w:jc w:val="center"/>
            </w:pPr>
            <w:r>
              <w:t>18,2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Default="007951BB" w:rsidP="00E9740D">
            <w:pPr>
              <w:pStyle w:val="ConsPlusCell"/>
              <w:jc w:val="center"/>
            </w:pPr>
            <w: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Default="007951BB" w:rsidP="00E9740D">
            <w:pPr>
              <w:pStyle w:val="ConsPlusCell"/>
              <w:jc w:val="center"/>
            </w:pPr>
            <w: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Default="007951BB" w:rsidP="00E9740D">
            <w:pPr>
              <w:pStyle w:val="ConsPlusCell"/>
              <w:jc w:val="center"/>
            </w:pPr>
            <w:r>
              <w:t>-</w:t>
            </w:r>
          </w:p>
        </w:tc>
      </w:tr>
    </w:tbl>
    <w:p w:rsidR="007951BB" w:rsidRDefault="007951BB" w:rsidP="00EB48CD">
      <w:pPr>
        <w:jc w:val="left"/>
      </w:pPr>
    </w:p>
    <w:p w:rsidR="007951BB" w:rsidRDefault="007951BB" w:rsidP="00D855E3">
      <w:pPr>
        <w:jc w:val="left"/>
      </w:pPr>
    </w:p>
    <w:p w:rsidR="007951BB" w:rsidRDefault="007951BB" w:rsidP="00D855E3">
      <w:pPr>
        <w:jc w:val="left"/>
      </w:pPr>
    </w:p>
    <w:p w:rsidR="007951BB" w:rsidRDefault="007951BB" w:rsidP="00D855E3">
      <w:pPr>
        <w:spacing w:after="0"/>
        <w:jc w:val="right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Таблица 2.</w:t>
      </w:r>
    </w:p>
    <w:p w:rsidR="007951BB" w:rsidRDefault="007951BB" w:rsidP="00D855E3">
      <w:pPr>
        <w:spacing w:after="0" w:line="240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ОТЧЕТ ОБ ИСПОЛНЕНИИ МЕРОПРИЯТИЙ МУНИЦИПАЛЬНОЙ  ПРОГРАММЫ  </w:t>
      </w:r>
    </w:p>
    <w:p w:rsidR="007951BB" w:rsidRPr="001B3C5D" w:rsidRDefault="007951BB" w:rsidP="00D855E3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 w:rsidRPr="001B3C5D">
        <w:rPr>
          <w:rFonts w:ascii="Times New Roman" w:hAnsi="Times New Roman"/>
          <w:b/>
          <w:sz w:val="28"/>
          <w:szCs w:val="28"/>
        </w:rPr>
        <w:t>«Повышение безопасности дорожного движения на территор</w:t>
      </w:r>
      <w:r>
        <w:rPr>
          <w:rFonts w:ascii="Times New Roman" w:hAnsi="Times New Roman"/>
          <w:b/>
          <w:sz w:val="28"/>
          <w:szCs w:val="28"/>
        </w:rPr>
        <w:t>ии Киренского района на 2015-2023</w:t>
      </w:r>
      <w:r w:rsidRPr="001B3C5D">
        <w:rPr>
          <w:rFonts w:ascii="Times New Roman" w:hAnsi="Times New Roman"/>
          <w:b/>
          <w:sz w:val="28"/>
          <w:szCs w:val="28"/>
        </w:rPr>
        <w:t xml:space="preserve"> годы»</w:t>
      </w:r>
    </w:p>
    <w:p w:rsidR="007951BB" w:rsidRDefault="007951BB" w:rsidP="00D855E3">
      <w:pPr>
        <w:spacing w:after="0" w:line="240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И ИСПОЛЬЗОВАНИИ  СРЕДСТВ ВСЕХ УРОВНЕЙ БЮДЖЕТА</w:t>
      </w:r>
    </w:p>
    <w:p w:rsidR="007951BB" w:rsidRDefault="007951BB" w:rsidP="00D855E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(далее – муниципальная  программа)</w:t>
      </w:r>
    </w:p>
    <w:p w:rsidR="007951BB" w:rsidRDefault="007951BB" w:rsidP="00D855E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состоянию на 31.12.2020 г.</w:t>
      </w:r>
    </w:p>
    <w:p w:rsidR="007951BB" w:rsidRDefault="007951BB" w:rsidP="00D855E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596" w:type="pct"/>
        <w:jc w:val="center"/>
        <w:tblInd w:w="204" w:type="dxa"/>
        <w:tblCellMar>
          <w:left w:w="75" w:type="dxa"/>
          <w:right w:w="75" w:type="dxa"/>
        </w:tblCellMar>
        <w:tblLook w:val="00A0"/>
      </w:tblPr>
      <w:tblGrid>
        <w:gridCol w:w="1757"/>
        <w:gridCol w:w="1836"/>
        <w:gridCol w:w="1320"/>
        <w:gridCol w:w="1575"/>
        <w:gridCol w:w="1638"/>
        <w:gridCol w:w="1707"/>
        <w:gridCol w:w="2270"/>
        <w:gridCol w:w="1201"/>
        <w:gridCol w:w="1201"/>
        <w:gridCol w:w="1970"/>
      </w:tblGrid>
      <w:tr w:rsidR="007951BB" w:rsidRPr="00D855E3" w:rsidTr="0032728F">
        <w:trPr>
          <w:trHeight w:val="1280"/>
          <w:jc w:val="center"/>
        </w:trPr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Pr="00D855E3" w:rsidRDefault="007951BB">
            <w:pPr>
              <w:pStyle w:val="ConsPlusCell"/>
              <w:ind w:left="-57" w:right="-57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Наименование программы, подпрограммы, ведомственной целевой программы, основного мероприятия, мероприятия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Pr="00D855E3" w:rsidRDefault="007951BB">
            <w:pPr>
              <w:pStyle w:val="ConsPlusCell"/>
              <w:ind w:left="-57" w:right="-57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Pr="00D855E3" w:rsidRDefault="007951BB">
            <w:pPr>
              <w:pStyle w:val="ConsPlusCell"/>
              <w:ind w:left="-57" w:right="-57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Плановый срок исполнения мероприятия (месяц, квартал)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Pr="00D855E3" w:rsidRDefault="007951BB">
            <w:pPr>
              <w:pStyle w:val="ConsPlusCell"/>
              <w:ind w:left="-57" w:right="-57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Источник финансирования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Pr="00D855E3" w:rsidRDefault="007951BB" w:rsidP="00876B65">
            <w:pPr>
              <w:pStyle w:val="ConsPlusCell"/>
              <w:ind w:left="-57" w:right="-57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Объем финанси</w:t>
            </w:r>
            <w:r>
              <w:rPr>
                <w:sz w:val="20"/>
                <w:szCs w:val="20"/>
              </w:rPr>
              <w:t>рования, предусмотренный на 2020</w:t>
            </w:r>
            <w:r w:rsidRPr="00D855E3">
              <w:rPr>
                <w:sz w:val="20"/>
                <w:szCs w:val="20"/>
              </w:rPr>
              <w:t xml:space="preserve"> год, тыс. руб.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Pr="00D855E3" w:rsidRDefault="007951BB">
            <w:pPr>
              <w:pStyle w:val="ConsPlusCell"/>
              <w:ind w:left="-57" w:right="-57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Профинансировано за отчетный период, тыс. руб.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Pr="00D855E3" w:rsidRDefault="007951BB">
            <w:pPr>
              <w:pStyle w:val="ConsPlusCell"/>
              <w:ind w:left="-57" w:right="-57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Наименование показателя объема мероприятия, единица измерения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Pr="00D855E3" w:rsidRDefault="007951BB" w:rsidP="00980A9E">
            <w:pPr>
              <w:pStyle w:val="ConsPlusCell"/>
              <w:ind w:left="-57" w:right="-57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Плановое значение показателя мероприятия на 201</w:t>
            </w:r>
            <w:r>
              <w:rPr>
                <w:sz w:val="20"/>
                <w:szCs w:val="20"/>
              </w:rPr>
              <w:t>8</w:t>
            </w:r>
            <w:r w:rsidRPr="00D855E3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Pr="00D855E3" w:rsidRDefault="007951BB">
            <w:pPr>
              <w:pStyle w:val="ConsPlusCell"/>
              <w:ind w:left="-57" w:right="-57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Фактическое значение показателя мероприятия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Pr="00D855E3" w:rsidRDefault="007951BB">
            <w:pPr>
              <w:pStyle w:val="ConsPlusCell"/>
              <w:ind w:left="-57" w:right="-57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Обоснования причин отклонения  (при наличии)</w:t>
            </w:r>
          </w:p>
        </w:tc>
      </w:tr>
      <w:tr w:rsidR="007951BB" w:rsidRPr="00D855E3" w:rsidTr="0032728F">
        <w:trPr>
          <w:jc w:val="center"/>
        </w:trPr>
        <w:tc>
          <w:tcPr>
            <w:tcW w:w="5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Pr="00D855E3" w:rsidRDefault="007951B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2</w:t>
            </w:r>
          </w:p>
        </w:tc>
        <w:tc>
          <w:tcPr>
            <w:tcW w:w="5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Pr="00D855E3" w:rsidRDefault="007951B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3</w:t>
            </w:r>
          </w:p>
        </w:tc>
        <w:tc>
          <w:tcPr>
            <w:tcW w:w="4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Pr="00D855E3" w:rsidRDefault="007951B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4</w:t>
            </w:r>
          </w:p>
        </w:tc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Pr="00D855E3" w:rsidRDefault="007951B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5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Pr="00D855E3" w:rsidRDefault="007951B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6</w:t>
            </w:r>
          </w:p>
        </w:tc>
        <w:tc>
          <w:tcPr>
            <w:tcW w:w="5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Pr="00D855E3" w:rsidRDefault="007951B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7</w:t>
            </w:r>
          </w:p>
        </w:tc>
        <w:tc>
          <w:tcPr>
            <w:tcW w:w="6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Pr="00D855E3" w:rsidRDefault="007951B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8</w:t>
            </w:r>
          </w:p>
        </w:tc>
        <w:tc>
          <w:tcPr>
            <w:tcW w:w="3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Pr="00D855E3" w:rsidRDefault="007951B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9</w:t>
            </w:r>
          </w:p>
        </w:tc>
        <w:tc>
          <w:tcPr>
            <w:tcW w:w="3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Pr="00D855E3" w:rsidRDefault="007951B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10</w:t>
            </w:r>
          </w:p>
        </w:tc>
        <w:tc>
          <w:tcPr>
            <w:tcW w:w="5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Pr="00D855E3" w:rsidRDefault="007951B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11</w:t>
            </w:r>
          </w:p>
        </w:tc>
      </w:tr>
      <w:tr w:rsidR="007951BB" w:rsidRPr="00D855E3" w:rsidTr="0032728F">
        <w:trPr>
          <w:trHeight w:val="344"/>
          <w:jc w:val="center"/>
        </w:trPr>
        <w:tc>
          <w:tcPr>
            <w:tcW w:w="5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51BB" w:rsidRPr="00D855E3" w:rsidRDefault="007951BB">
            <w:pPr>
              <w:pStyle w:val="ConsPlusCell"/>
              <w:rPr>
                <w:b/>
                <w:sz w:val="20"/>
                <w:szCs w:val="20"/>
              </w:rPr>
            </w:pPr>
            <w:r w:rsidRPr="00D855E3">
              <w:rPr>
                <w:b/>
                <w:sz w:val="20"/>
                <w:szCs w:val="20"/>
              </w:rPr>
              <w:t>Муниципальная программа</w:t>
            </w:r>
          </w:p>
          <w:p w:rsidR="007951BB" w:rsidRPr="00D855E3" w:rsidRDefault="007951BB" w:rsidP="00DB0BF0">
            <w:pPr>
              <w:pStyle w:val="ConsPlusCell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</w:rPr>
              <w:t>Повышение безопасности дорожного движения</w:t>
            </w:r>
            <w:r w:rsidRPr="00D855E3">
              <w:rPr>
                <w:sz w:val="20"/>
                <w:szCs w:val="20"/>
              </w:rPr>
              <w:t xml:space="preserve"> на территори</w:t>
            </w:r>
            <w:r>
              <w:rPr>
                <w:sz w:val="20"/>
                <w:szCs w:val="20"/>
              </w:rPr>
              <w:t>и Киренского района на 2015-2023</w:t>
            </w:r>
            <w:r w:rsidRPr="00D855E3">
              <w:rPr>
                <w:sz w:val="20"/>
                <w:szCs w:val="20"/>
              </w:rPr>
              <w:t xml:space="preserve"> годы»</w:t>
            </w:r>
          </w:p>
        </w:tc>
        <w:tc>
          <w:tcPr>
            <w:tcW w:w="5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BB" w:rsidRPr="00D855E3" w:rsidRDefault="007951B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D855E3">
              <w:rPr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4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BB" w:rsidRPr="00D855E3" w:rsidRDefault="007951B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BB" w:rsidRPr="00D855E3" w:rsidRDefault="007951B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D855E3">
              <w:rPr>
                <w:b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BB" w:rsidRPr="00D855E3" w:rsidRDefault="007951B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146,3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BB" w:rsidRPr="00893845" w:rsidRDefault="007951BB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146,3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BB" w:rsidRPr="00D855E3" w:rsidRDefault="007951B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BB" w:rsidRPr="00D855E3" w:rsidRDefault="007951B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BB" w:rsidRPr="00D855E3" w:rsidRDefault="007951B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BB" w:rsidRPr="00D855E3" w:rsidRDefault="007951B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</w:tr>
      <w:tr w:rsidR="007951BB" w:rsidRPr="00D855E3" w:rsidTr="0032728F">
        <w:trPr>
          <w:trHeight w:val="344"/>
          <w:jc w:val="center"/>
        </w:trPr>
        <w:tc>
          <w:tcPr>
            <w:tcW w:w="53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51BB" w:rsidRPr="00D855E3" w:rsidRDefault="007951B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Pr="00D855E3" w:rsidRDefault="007951B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Pr="00D855E3" w:rsidRDefault="007951B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BB" w:rsidRPr="00D855E3" w:rsidRDefault="007951B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D855E3">
              <w:rPr>
                <w:b/>
                <w:sz w:val="20"/>
                <w:szCs w:val="20"/>
                <w:lang w:eastAsia="ru-RU"/>
              </w:rPr>
              <w:t>ОБ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BB" w:rsidRPr="00D855E3" w:rsidRDefault="007951BB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D855E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BB" w:rsidRPr="00893845" w:rsidRDefault="007951BB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 w:rsidRPr="00893845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BB" w:rsidRPr="00D855E3" w:rsidRDefault="007951B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BB" w:rsidRPr="00D855E3" w:rsidRDefault="007951B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BB" w:rsidRPr="00D855E3" w:rsidRDefault="007951B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BB" w:rsidRPr="00D855E3" w:rsidRDefault="007951B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</w:tr>
      <w:tr w:rsidR="007951BB" w:rsidRPr="00D855E3" w:rsidTr="0032728F">
        <w:trPr>
          <w:trHeight w:val="344"/>
          <w:jc w:val="center"/>
        </w:trPr>
        <w:tc>
          <w:tcPr>
            <w:tcW w:w="53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51BB" w:rsidRPr="00D855E3" w:rsidRDefault="007951B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Pr="00D855E3" w:rsidRDefault="007951B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Pr="00D855E3" w:rsidRDefault="007951B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BB" w:rsidRPr="00D855E3" w:rsidRDefault="007951B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D855E3">
              <w:rPr>
                <w:b/>
                <w:sz w:val="20"/>
                <w:szCs w:val="20"/>
                <w:lang w:eastAsia="ru-RU"/>
              </w:rPr>
              <w:t>ФБ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BB" w:rsidRPr="00D855E3" w:rsidRDefault="007951BB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D855E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BB" w:rsidRPr="00893845" w:rsidRDefault="007951BB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 w:rsidRPr="00893845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BB" w:rsidRPr="00D855E3" w:rsidRDefault="007951B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BB" w:rsidRPr="00D855E3" w:rsidRDefault="007951B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BB" w:rsidRPr="00D855E3" w:rsidRDefault="007951B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BB" w:rsidRPr="00D855E3" w:rsidRDefault="007951B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</w:tr>
      <w:tr w:rsidR="007951BB" w:rsidRPr="00D855E3" w:rsidTr="0032728F">
        <w:trPr>
          <w:trHeight w:val="344"/>
          <w:jc w:val="center"/>
        </w:trPr>
        <w:tc>
          <w:tcPr>
            <w:tcW w:w="53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51BB" w:rsidRPr="00D855E3" w:rsidRDefault="007951B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Pr="00D855E3" w:rsidRDefault="007951B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Pr="00D855E3" w:rsidRDefault="007951B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BB" w:rsidRPr="00D855E3" w:rsidRDefault="007951B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D855E3">
              <w:rPr>
                <w:b/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BB" w:rsidRPr="00D855E3" w:rsidRDefault="007951B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146,3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BB" w:rsidRPr="00893845" w:rsidRDefault="007951BB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146,3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BB" w:rsidRPr="00D855E3" w:rsidRDefault="007951B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BB" w:rsidRPr="00D855E3" w:rsidRDefault="007951B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BB" w:rsidRPr="00D855E3" w:rsidRDefault="007951B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BB" w:rsidRPr="00D855E3" w:rsidRDefault="007951B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</w:tr>
      <w:tr w:rsidR="007951BB" w:rsidRPr="00D855E3" w:rsidTr="0032728F">
        <w:trPr>
          <w:trHeight w:val="344"/>
          <w:jc w:val="center"/>
        </w:trPr>
        <w:tc>
          <w:tcPr>
            <w:tcW w:w="53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51BB" w:rsidRPr="00D855E3" w:rsidRDefault="007951B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Pr="00D855E3" w:rsidRDefault="007951B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Pr="00D855E3" w:rsidRDefault="007951B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BB" w:rsidRPr="00D855E3" w:rsidRDefault="007951B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D855E3">
              <w:rPr>
                <w:b/>
                <w:sz w:val="20"/>
                <w:szCs w:val="20"/>
                <w:lang w:eastAsia="ru-RU"/>
              </w:rPr>
              <w:t>ИИ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BB" w:rsidRPr="00D855E3" w:rsidRDefault="007951B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D855E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BB" w:rsidRPr="00893845" w:rsidRDefault="007951BB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 w:rsidRPr="00893845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BB" w:rsidRPr="00D855E3" w:rsidRDefault="007951B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BB" w:rsidRPr="00D855E3" w:rsidRDefault="007951B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BB" w:rsidRPr="00D855E3" w:rsidRDefault="007951B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BB" w:rsidRPr="00D855E3" w:rsidRDefault="007951B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</w:tr>
      <w:tr w:rsidR="007951BB" w:rsidRPr="00D855E3" w:rsidTr="0032728F">
        <w:trPr>
          <w:trHeight w:val="344"/>
          <w:jc w:val="center"/>
        </w:trPr>
        <w:tc>
          <w:tcPr>
            <w:tcW w:w="53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51BB" w:rsidRPr="00D855E3" w:rsidRDefault="007951B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5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BB" w:rsidRPr="00D855E3" w:rsidRDefault="007951BB" w:rsidP="00D855E3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D855E3">
              <w:rPr>
                <w:b/>
                <w:sz w:val="20"/>
                <w:szCs w:val="20"/>
                <w:lang w:eastAsia="ru-RU"/>
              </w:rPr>
              <w:t xml:space="preserve">ответственный исполнитель программы  - </w:t>
            </w:r>
            <w:r w:rsidRPr="00D855E3">
              <w:rPr>
                <w:sz w:val="20"/>
                <w:szCs w:val="20"/>
                <w:lang w:eastAsia="ru-RU"/>
              </w:rPr>
              <w:t>отдел по электроснабжению, транспорту, связи и ЖКХ Комитета  по имуществу и ЖКХ администрации Киренского муниципального района</w:t>
            </w:r>
          </w:p>
        </w:tc>
        <w:tc>
          <w:tcPr>
            <w:tcW w:w="4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BB" w:rsidRPr="00D855E3" w:rsidRDefault="007951B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BB" w:rsidRPr="00D855E3" w:rsidRDefault="007951B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D855E3">
              <w:rPr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BB" w:rsidRPr="00D855E3" w:rsidRDefault="007951BB" w:rsidP="00C85C3D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146,3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BB" w:rsidRPr="00893845" w:rsidRDefault="007951BB" w:rsidP="00C85C3D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146,3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BB" w:rsidRPr="00D855E3" w:rsidRDefault="007951B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BB" w:rsidRPr="00D855E3" w:rsidRDefault="007951B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BB" w:rsidRPr="00D855E3" w:rsidRDefault="007951B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BB" w:rsidRPr="00D855E3" w:rsidRDefault="007951B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</w:tr>
      <w:tr w:rsidR="007951BB" w:rsidRPr="00D855E3" w:rsidTr="0032728F">
        <w:trPr>
          <w:trHeight w:val="344"/>
          <w:jc w:val="center"/>
        </w:trPr>
        <w:tc>
          <w:tcPr>
            <w:tcW w:w="53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51BB" w:rsidRPr="00D855E3" w:rsidRDefault="007951B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Pr="00D855E3" w:rsidRDefault="007951B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Pr="00D855E3" w:rsidRDefault="007951B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BB" w:rsidRPr="00D855E3" w:rsidRDefault="007951B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D855E3">
              <w:rPr>
                <w:sz w:val="20"/>
                <w:szCs w:val="20"/>
                <w:lang w:eastAsia="ru-RU"/>
              </w:rPr>
              <w:t xml:space="preserve"> ОБ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BB" w:rsidRPr="00D855E3" w:rsidRDefault="007951BB" w:rsidP="00C85C3D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D855E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BB" w:rsidRPr="00893845" w:rsidRDefault="007951BB" w:rsidP="00C85C3D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 w:rsidRPr="00893845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BB" w:rsidRPr="00D855E3" w:rsidRDefault="007951BB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BB" w:rsidRPr="00D855E3" w:rsidRDefault="007951BB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BB" w:rsidRPr="00D855E3" w:rsidRDefault="007951BB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BB" w:rsidRPr="00D855E3" w:rsidRDefault="007951BB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</w:tr>
      <w:tr w:rsidR="007951BB" w:rsidRPr="00D855E3" w:rsidTr="0032728F">
        <w:trPr>
          <w:trHeight w:val="344"/>
          <w:jc w:val="center"/>
        </w:trPr>
        <w:tc>
          <w:tcPr>
            <w:tcW w:w="53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51BB" w:rsidRPr="00D855E3" w:rsidRDefault="007951B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Pr="00D855E3" w:rsidRDefault="007951B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Pr="00D855E3" w:rsidRDefault="007951B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BB" w:rsidRPr="00D855E3" w:rsidRDefault="007951B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D855E3">
              <w:rPr>
                <w:sz w:val="20"/>
                <w:szCs w:val="20"/>
                <w:lang w:eastAsia="ru-RU"/>
              </w:rPr>
              <w:t>ФБ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BB" w:rsidRPr="00D855E3" w:rsidRDefault="007951BB" w:rsidP="00C85C3D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D855E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BB" w:rsidRPr="00893845" w:rsidRDefault="007951BB" w:rsidP="00C85C3D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 w:rsidRPr="00893845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BB" w:rsidRPr="00D855E3" w:rsidRDefault="007951BB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BB" w:rsidRPr="00D855E3" w:rsidRDefault="007951BB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BB" w:rsidRPr="00D855E3" w:rsidRDefault="007951BB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BB" w:rsidRPr="00D855E3" w:rsidRDefault="007951BB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</w:tr>
      <w:tr w:rsidR="007951BB" w:rsidRPr="00D855E3" w:rsidTr="0032728F">
        <w:trPr>
          <w:trHeight w:val="344"/>
          <w:jc w:val="center"/>
        </w:trPr>
        <w:tc>
          <w:tcPr>
            <w:tcW w:w="53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51BB" w:rsidRPr="00D855E3" w:rsidRDefault="007951B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Pr="00D855E3" w:rsidRDefault="007951B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Pr="00D855E3" w:rsidRDefault="007951B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BB" w:rsidRPr="00D855E3" w:rsidRDefault="007951B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D855E3">
              <w:rPr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BB" w:rsidRPr="00D855E3" w:rsidRDefault="007951BB" w:rsidP="00C85C3D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146,3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BB" w:rsidRPr="00893845" w:rsidRDefault="007951BB" w:rsidP="00C85C3D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146,3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BB" w:rsidRPr="00D855E3" w:rsidRDefault="007951BB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BB" w:rsidRPr="00D855E3" w:rsidRDefault="007951BB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BB" w:rsidRPr="00D855E3" w:rsidRDefault="007951BB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BB" w:rsidRPr="00D855E3" w:rsidRDefault="007951BB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</w:tr>
      <w:tr w:rsidR="007951BB" w:rsidRPr="00D855E3" w:rsidTr="0032728F">
        <w:trPr>
          <w:trHeight w:val="573"/>
          <w:jc w:val="center"/>
        </w:trPr>
        <w:tc>
          <w:tcPr>
            <w:tcW w:w="53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51BB" w:rsidRPr="00D855E3" w:rsidRDefault="007951B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Pr="00D855E3" w:rsidRDefault="007951B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Pr="00D855E3" w:rsidRDefault="007951B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Pr="00D855E3" w:rsidRDefault="007951BB" w:rsidP="00B6410C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D855E3">
              <w:rPr>
                <w:sz w:val="20"/>
                <w:szCs w:val="20"/>
                <w:lang w:eastAsia="ru-RU"/>
              </w:rPr>
              <w:t>ИИ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BB" w:rsidRPr="00D855E3" w:rsidRDefault="007951BB" w:rsidP="00C85C3D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D855E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BB" w:rsidRPr="00893845" w:rsidRDefault="007951BB" w:rsidP="00C85C3D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 w:rsidRPr="00893845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BB" w:rsidRPr="00D855E3" w:rsidRDefault="007951BB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BB" w:rsidRPr="00D855E3" w:rsidRDefault="007951BB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BB" w:rsidRPr="00D855E3" w:rsidRDefault="007951BB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BB" w:rsidRPr="00D855E3" w:rsidRDefault="007951BB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</w:tr>
      <w:tr w:rsidR="007951BB" w:rsidRPr="00D855E3" w:rsidTr="0032728F">
        <w:trPr>
          <w:trHeight w:val="351"/>
          <w:jc w:val="center"/>
        </w:trPr>
        <w:tc>
          <w:tcPr>
            <w:tcW w:w="53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51BB" w:rsidRPr="00D855E3" w:rsidRDefault="007951BB" w:rsidP="00D855E3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951BB" w:rsidRPr="00D855E3" w:rsidRDefault="007951BB" w:rsidP="00DB0BF0">
            <w:pPr>
              <w:pStyle w:val="ConsPlusCel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Участник 1 – управление образования администрации Киренского муниципального района</w:t>
            </w:r>
          </w:p>
        </w:tc>
        <w:tc>
          <w:tcPr>
            <w:tcW w:w="4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951BB" w:rsidRPr="00D855E3" w:rsidRDefault="007951BB" w:rsidP="00D855E3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BB" w:rsidRPr="00D855E3" w:rsidRDefault="007951BB" w:rsidP="00C85C3D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D855E3">
              <w:rPr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BB" w:rsidRPr="00D855E3" w:rsidRDefault="007951BB" w:rsidP="000F08D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146,3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BB" w:rsidRPr="00D855E3" w:rsidRDefault="007951BB" w:rsidP="000F08DD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146,3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BB" w:rsidRPr="00D855E3" w:rsidRDefault="007951BB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BB" w:rsidRPr="00D855E3" w:rsidRDefault="007951BB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BB" w:rsidRPr="00D855E3" w:rsidRDefault="007951BB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BB" w:rsidRPr="00D855E3" w:rsidRDefault="007951BB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</w:tr>
      <w:tr w:rsidR="007951BB" w:rsidRPr="00D855E3" w:rsidTr="0032728F">
        <w:trPr>
          <w:trHeight w:val="300"/>
          <w:jc w:val="center"/>
        </w:trPr>
        <w:tc>
          <w:tcPr>
            <w:tcW w:w="53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51BB" w:rsidRPr="00D855E3" w:rsidRDefault="007951BB" w:rsidP="00D855E3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51BB" w:rsidRDefault="007951BB" w:rsidP="00D855E3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51BB" w:rsidRPr="00D855E3" w:rsidRDefault="007951BB" w:rsidP="00D855E3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BB" w:rsidRPr="00D855E3" w:rsidRDefault="007951BB" w:rsidP="00C85C3D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D855E3">
              <w:rPr>
                <w:sz w:val="20"/>
                <w:szCs w:val="20"/>
                <w:lang w:eastAsia="ru-RU"/>
              </w:rPr>
              <w:t xml:space="preserve"> ОБ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BB" w:rsidRPr="00D855E3" w:rsidRDefault="007951BB" w:rsidP="000F08D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BB" w:rsidRPr="00D855E3" w:rsidRDefault="007951BB" w:rsidP="000F08DD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BB" w:rsidRPr="00D855E3" w:rsidRDefault="007951BB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BB" w:rsidRPr="00D855E3" w:rsidRDefault="007951BB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BB" w:rsidRPr="00D855E3" w:rsidRDefault="007951BB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BB" w:rsidRPr="00D855E3" w:rsidRDefault="007951BB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</w:tr>
      <w:tr w:rsidR="007951BB" w:rsidRPr="00D855E3" w:rsidTr="0032728F">
        <w:trPr>
          <w:trHeight w:val="315"/>
          <w:jc w:val="center"/>
        </w:trPr>
        <w:tc>
          <w:tcPr>
            <w:tcW w:w="53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51BB" w:rsidRPr="00D855E3" w:rsidRDefault="007951BB" w:rsidP="00D855E3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51BB" w:rsidRDefault="007951BB" w:rsidP="00D855E3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51BB" w:rsidRPr="00D855E3" w:rsidRDefault="007951BB" w:rsidP="00D855E3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BB" w:rsidRPr="00D855E3" w:rsidRDefault="007951BB" w:rsidP="00C85C3D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D855E3">
              <w:rPr>
                <w:sz w:val="20"/>
                <w:szCs w:val="20"/>
                <w:lang w:eastAsia="ru-RU"/>
              </w:rPr>
              <w:t>ФБ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BB" w:rsidRPr="00D855E3" w:rsidRDefault="007951BB" w:rsidP="000F08D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BB" w:rsidRPr="00D855E3" w:rsidRDefault="007951BB" w:rsidP="000F08DD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BB" w:rsidRPr="00D855E3" w:rsidRDefault="007951BB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BB" w:rsidRPr="00D855E3" w:rsidRDefault="007951BB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BB" w:rsidRPr="00D855E3" w:rsidRDefault="007951BB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BB" w:rsidRPr="00D855E3" w:rsidRDefault="007951BB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</w:tr>
      <w:tr w:rsidR="007951BB" w:rsidRPr="00D855E3" w:rsidTr="0032728F">
        <w:trPr>
          <w:trHeight w:val="300"/>
          <w:jc w:val="center"/>
        </w:trPr>
        <w:tc>
          <w:tcPr>
            <w:tcW w:w="53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51BB" w:rsidRPr="00D855E3" w:rsidRDefault="007951BB" w:rsidP="00D855E3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51BB" w:rsidRDefault="007951BB" w:rsidP="00D855E3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51BB" w:rsidRPr="00D855E3" w:rsidRDefault="007951BB" w:rsidP="00D855E3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BB" w:rsidRPr="00D855E3" w:rsidRDefault="007951BB" w:rsidP="00C85C3D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D855E3">
              <w:rPr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BB" w:rsidRPr="00D855E3" w:rsidRDefault="007951BB" w:rsidP="000F08D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146,3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BB" w:rsidRPr="00D855E3" w:rsidRDefault="007951BB" w:rsidP="000F08DD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146,3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BB" w:rsidRPr="00D855E3" w:rsidRDefault="007951BB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BB" w:rsidRPr="00D855E3" w:rsidRDefault="007951BB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BB" w:rsidRPr="00D855E3" w:rsidRDefault="007951BB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BB" w:rsidRPr="00D855E3" w:rsidRDefault="007951BB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</w:tr>
      <w:tr w:rsidR="007951BB" w:rsidRPr="00D855E3" w:rsidTr="0032728F">
        <w:trPr>
          <w:trHeight w:val="240"/>
          <w:jc w:val="center"/>
        </w:trPr>
        <w:tc>
          <w:tcPr>
            <w:tcW w:w="53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51BB" w:rsidRPr="00D855E3" w:rsidRDefault="007951BB" w:rsidP="00D855E3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Default="007951BB" w:rsidP="00D855E3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Pr="00D855E3" w:rsidRDefault="007951BB" w:rsidP="00D855E3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BB" w:rsidRPr="00D855E3" w:rsidRDefault="007951BB" w:rsidP="00C85C3D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D855E3">
              <w:rPr>
                <w:sz w:val="20"/>
                <w:szCs w:val="20"/>
                <w:lang w:eastAsia="ru-RU"/>
              </w:rPr>
              <w:t>ИИ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BB" w:rsidRPr="00D855E3" w:rsidRDefault="007951BB" w:rsidP="000F08D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BB" w:rsidRPr="00D855E3" w:rsidRDefault="007951BB" w:rsidP="000F08DD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BB" w:rsidRPr="00D855E3" w:rsidRDefault="007951BB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BB" w:rsidRPr="00D855E3" w:rsidRDefault="007951BB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BB" w:rsidRPr="00D855E3" w:rsidRDefault="007951BB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BB" w:rsidRPr="00D855E3" w:rsidRDefault="007951BB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</w:tr>
      <w:tr w:rsidR="007951BB" w:rsidRPr="00D855E3" w:rsidTr="0032728F">
        <w:trPr>
          <w:trHeight w:val="335"/>
          <w:jc w:val="center"/>
        </w:trPr>
        <w:tc>
          <w:tcPr>
            <w:tcW w:w="53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51BB" w:rsidRPr="00D855E3" w:rsidRDefault="007951BB" w:rsidP="00D855E3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951BB" w:rsidRDefault="007951BB" w:rsidP="00DB0BF0">
            <w:pPr>
              <w:spacing w:after="0" w:line="240" w:lineRule="auto"/>
              <w:ind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Участник 2 – ОГИБДД МО МВД России «Киренский»</w:t>
            </w:r>
          </w:p>
          <w:p w:rsidR="007951BB" w:rsidRDefault="007951BB" w:rsidP="00DB0BF0">
            <w:pPr>
              <w:spacing w:after="0" w:line="240" w:lineRule="auto"/>
              <w:ind w:firstLine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4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951BB" w:rsidRPr="00D855E3" w:rsidRDefault="007951BB" w:rsidP="00D855E3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BB" w:rsidRPr="00D855E3" w:rsidRDefault="007951BB" w:rsidP="00C85C3D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D855E3">
              <w:rPr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Default="007951BB" w:rsidP="00E9740D">
            <w:pPr>
              <w:spacing w:after="0" w:line="240" w:lineRule="auto"/>
              <w:ind w:firstLine="23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Default="007951BB" w:rsidP="00E9740D">
            <w:pPr>
              <w:spacing w:after="0" w:line="240" w:lineRule="auto"/>
              <w:ind w:firstLine="23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BB" w:rsidRPr="00D855E3" w:rsidRDefault="007951BB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BB" w:rsidRPr="00D855E3" w:rsidRDefault="007951BB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BB" w:rsidRPr="00D855E3" w:rsidRDefault="007951BB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BB" w:rsidRPr="00D855E3" w:rsidRDefault="007951BB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</w:tr>
      <w:tr w:rsidR="007951BB" w:rsidRPr="00D855E3" w:rsidTr="0032728F">
        <w:trPr>
          <w:trHeight w:val="285"/>
          <w:jc w:val="center"/>
        </w:trPr>
        <w:tc>
          <w:tcPr>
            <w:tcW w:w="53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51BB" w:rsidRPr="00D855E3" w:rsidRDefault="007951BB" w:rsidP="00D855E3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51BB" w:rsidRDefault="007951BB" w:rsidP="00F169A9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51BB" w:rsidRPr="00D855E3" w:rsidRDefault="007951BB" w:rsidP="00D855E3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BB" w:rsidRPr="00D855E3" w:rsidRDefault="007951BB" w:rsidP="00C85C3D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D855E3">
              <w:rPr>
                <w:sz w:val="20"/>
                <w:szCs w:val="20"/>
                <w:lang w:eastAsia="ru-RU"/>
              </w:rPr>
              <w:t xml:space="preserve"> ОБ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Default="007951BB" w:rsidP="00E9740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Default="007951BB" w:rsidP="00E9740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BB" w:rsidRPr="00D855E3" w:rsidRDefault="007951BB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BB" w:rsidRPr="00D855E3" w:rsidRDefault="007951BB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BB" w:rsidRPr="00D855E3" w:rsidRDefault="007951BB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BB" w:rsidRPr="00D855E3" w:rsidRDefault="007951BB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</w:tr>
      <w:tr w:rsidR="007951BB" w:rsidRPr="00D855E3" w:rsidTr="0032728F">
        <w:trPr>
          <w:trHeight w:val="315"/>
          <w:jc w:val="center"/>
        </w:trPr>
        <w:tc>
          <w:tcPr>
            <w:tcW w:w="53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51BB" w:rsidRPr="00D855E3" w:rsidRDefault="007951BB" w:rsidP="00D855E3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51BB" w:rsidRDefault="007951BB" w:rsidP="00F169A9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51BB" w:rsidRPr="00D855E3" w:rsidRDefault="007951BB" w:rsidP="00D855E3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BB" w:rsidRPr="00D855E3" w:rsidRDefault="007951BB" w:rsidP="00C85C3D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D855E3">
              <w:rPr>
                <w:sz w:val="20"/>
                <w:szCs w:val="20"/>
                <w:lang w:eastAsia="ru-RU"/>
              </w:rPr>
              <w:t>ФБ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Default="007951BB" w:rsidP="00E9740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Default="007951BB" w:rsidP="00E9740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BB" w:rsidRPr="00D855E3" w:rsidRDefault="007951BB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BB" w:rsidRPr="00D855E3" w:rsidRDefault="007951BB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BB" w:rsidRPr="00D855E3" w:rsidRDefault="007951BB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BB" w:rsidRPr="00D855E3" w:rsidRDefault="007951BB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</w:tr>
      <w:tr w:rsidR="007951BB" w:rsidRPr="00D855E3" w:rsidTr="0032728F">
        <w:trPr>
          <w:trHeight w:val="359"/>
          <w:jc w:val="center"/>
        </w:trPr>
        <w:tc>
          <w:tcPr>
            <w:tcW w:w="53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51BB" w:rsidRPr="00D855E3" w:rsidRDefault="007951BB" w:rsidP="00D855E3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51BB" w:rsidRDefault="007951BB" w:rsidP="00F169A9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51BB" w:rsidRPr="00D855E3" w:rsidRDefault="007951BB" w:rsidP="00D855E3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BB" w:rsidRPr="00D855E3" w:rsidRDefault="007951BB" w:rsidP="00C85C3D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D855E3">
              <w:rPr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Default="007951BB" w:rsidP="00E9740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Default="007951BB" w:rsidP="00E9740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BB" w:rsidRPr="00D855E3" w:rsidRDefault="007951BB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BB" w:rsidRPr="00D855E3" w:rsidRDefault="007951BB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BB" w:rsidRPr="00D855E3" w:rsidRDefault="007951BB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BB" w:rsidRPr="00D855E3" w:rsidRDefault="007951BB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</w:tr>
      <w:tr w:rsidR="007951BB" w:rsidRPr="00D855E3" w:rsidTr="0032728F">
        <w:trPr>
          <w:trHeight w:val="315"/>
          <w:jc w:val="center"/>
        </w:trPr>
        <w:tc>
          <w:tcPr>
            <w:tcW w:w="53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51BB" w:rsidRPr="00D855E3" w:rsidRDefault="007951BB" w:rsidP="00D855E3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Default="007951BB" w:rsidP="00F169A9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Pr="00D855E3" w:rsidRDefault="007951BB" w:rsidP="00D855E3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Pr="00D855E3" w:rsidRDefault="007951BB" w:rsidP="00B6410C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D855E3">
              <w:rPr>
                <w:sz w:val="20"/>
                <w:szCs w:val="20"/>
                <w:lang w:eastAsia="ru-RU"/>
              </w:rPr>
              <w:t>ИИ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Pr="00D855E3" w:rsidRDefault="007951BB" w:rsidP="00B6410C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Pr="00D855E3" w:rsidRDefault="007951BB" w:rsidP="00B6410C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Pr="00D855E3" w:rsidRDefault="007951BB" w:rsidP="00B6410C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Pr="00D855E3" w:rsidRDefault="007951BB" w:rsidP="00B6410C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Pr="00D855E3" w:rsidRDefault="007951BB" w:rsidP="00B6410C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Pr="00D855E3" w:rsidRDefault="007951BB" w:rsidP="00B6410C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</w:tr>
      <w:tr w:rsidR="007951BB" w:rsidRPr="00D855E3" w:rsidTr="0032728F">
        <w:trPr>
          <w:trHeight w:val="215"/>
          <w:jc w:val="center"/>
        </w:trPr>
        <w:tc>
          <w:tcPr>
            <w:tcW w:w="53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51BB" w:rsidRPr="00D855E3" w:rsidRDefault="007951BB" w:rsidP="00D855E3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951BB" w:rsidRDefault="007951BB" w:rsidP="008E6AE3">
            <w:pPr>
              <w:spacing w:after="0" w:line="240" w:lineRule="auto"/>
              <w:ind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Участник 3 – АТП, осуществляющие пассажирские перевозки в Киренском районе</w:t>
            </w:r>
          </w:p>
        </w:tc>
        <w:tc>
          <w:tcPr>
            <w:tcW w:w="4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951BB" w:rsidRPr="00D855E3" w:rsidRDefault="007951BB" w:rsidP="00D855E3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BB" w:rsidRPr="00D855E3" w:rsidRDefault="007951BB" w:rsidP="00C85C3D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D855E3">
              <w:rPr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Default="007951BB" w:rsidP="000F08DD">
            <w:pPr>
              <w:spacing w:after="0" w:line="240" w:lineRule="auto"/>
              <w:ind w:firstLine="23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Default="007951BB" w:rsidP="00B6410C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Pr="00D855E3" w:rsidRDefault="007951BB" w:rsidP="00E9740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Pr="00D855E3" w:rsidRDefault="007951BB" w:rsidP="00E9740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Pr="00D855E3" w:rsidRDefault="007951BB" w:rsidP="00E9740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Pr="00D855E3" w:rsidRDefault="007951BB" w:rsidP="00E9740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</w:tr>
      <w:tr w:rsidR="007951BB" w:rsidRPr="00D855E3" w:rsidTr="0032728F">
        <w:trPr>
          <w:trHeight w:val="240"/>
          <w:jc w:val="center"/>
        </w:trPr>
        <w:tc>
          <w:tcPr>
            <w:tcW w:w="53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51BB" w:rsidRPr="00D855E3" w:rsidRDefault="007951BB" w:rsidP="00D855E3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51BB" w:rsidRDefault="007951BB" w:rsidP="00DB0BF0">
            <w:pPr>
              <w:spacing w:after="0" w:line="240" w:lineRule="auto"/>
              <w:ind w:firstLine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4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51BB" w:rsidRPr="00D855E3" w:rsidRDefault="007951BB" w:rsidP="00D855E3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BB" w:rsidRPr="00D855E3" w:rsidRDefault="007951BB" w:rsidP="00C85C3D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D855E3">
              <w:rPr>
                <w:sz w:val="20"/>
                <w:szCs w:val="20"/>
                <w:lang w:eastAsia="ru-RU"/>
              </w:rPr>
              <w:t xml:space="preserve"> ОБ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Default="007951BB" w:rsidP="000F08D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Default="007951BB" w:rsidP="000F08DD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Pr="00D855E3" w:rsidRDefault="007951BB" w:rsidP="00E9740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Pr="00D855E3" w:rsidRDefault="007951BB" w:rsidP="00E9740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Pr="00D855E3" w:rsidRDefault="007951BB" w:rsidP="00E9740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Pr="00D855E3" w:rsidRDefault="007951BB" w:rsidP="00E9740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</w:tr>
      <w:tr w:rsidR="007951BB" w:rsidRPr="00D855E3" w:rsidTr="0032728F">
        <w:trPr>
          <w:trHeight w:val="150"/>
          <w:jc w:val="center"/>
        </w:trPr>
        <w:tc>
          <w:tcPr>
            <w:tcW w:w="53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51BB" w:rsidRPr="00D855E3" w:rsidRDefault="007951BB" w:rsidP="00D855E3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51BB" w:rsidRDefault="007951BB" w:rsidP="00DB0BF0">
            <w:pPr>
              <w:spacing w:after="0" w:line="240" w:lineRule="auto"/>
              <w:ind w:firstLine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4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51BB" w:rsidRPr="00D855E3" w:rsidRDefault="007951BB" w:rsidP="00D855E3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BB" w:rsidRPr="00D855E3" w:rsidRDefault="007951BB" w:rsidP="00C85C3D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D855E3">
              <w:rPr>
                <w:sz w:val="20"/>
                <w:szCs w:val="20"/>
                <w:lang w:eastAsia="ru-RU"/>
              </w:rPr>
              <w:t>ФБ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Default="007951BB" w:rsidP="000F08D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Default="007951BB" w:rsidP="000F08DD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Pr="00D855E3" w:rsidRDefault="007951BB" w:rsidP="00E9740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Pr="00D855E3" w:rsidRDefault="007951BB" w:rsidP="00E9740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Pr="00D855E3" w:rsidRDefault="007951BB" w:rsidP="00E9740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Pr="00D855E3" w:rsidRDefault="007951BB" w:rsidP="00E9740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</w:tr>
      <w:tr w:rsidR="007951BB" w:rsidRPr="00D855E3" w:rsidTr="0032728F">
        <w:trPr>
          <w:trHeight w:val="120"/>
          <w:jc w:val="center"/>
        </w:trPr>
        <w:tc>
          <w:tcPr>
            <w:tcW w:w="53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51BB" w:rsidRPr="00D855E3" w:rsidRDefault="007951BB" w:rsidP="00D855E3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51BB" w:rsidRDefault="007951BB" w:rsidP="00DB0BF0">
            <w:pPr>
              <w:spacing w:after="0" w:line="240" w:lineRule="auto"/>
              <w:ind w:firstLine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4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51BB" w:rsidRPr="00D855E3" w:rsidRDefault="007951BB" w:rsidP="00D855E3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BB" w:rsidRPr="00D855E3" w:rsidRDefault="007951BB" w:rsidP="00C85C3D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D855E3">
              <w:rPr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Default="007951BB" w:rsidP="000F08D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Default="007951BB" w:rsidP="000F08DD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Pr="00D855E3" w:rsidRDefault="007951BB" w:rsidP="00E9740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Pr="00D855E3" w:rsidRDefault="007951BB" w:rsidP="00E9740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Pr="00D855E3" w:rsidRDefault="007951BB" w:rsidP="00E9740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Pr="00D855E3" w:rsidRDefault="007951BB" w:rsidP="00E9740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</w:tr>
      <w:tr w:rsidR="007951BB" w:rsidRPr="00D855E3" w:rsidTr="0032728F">
        <w:trPr>
          <w:trHeight w:val="135"/>
          <w:jc w:val="center"/>
        </w:trPr>
        <w:tc>
          <w:tcPr>
            <w:tcW w:w="53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51BB" w:rsidRPr="00D855E3" w:rsidRDefault="007951BB" w:rsidP="00D855E3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Default="007951BB" w:rsidP="00DB0BF0">
            <w:pPr>
              <w:spacing w:after="0" w:line="240" w:lineRule="auto"/>
              <w:ind w:firstLine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4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Pr="00D855E3" w:rsidRDefault="007951BB" w:rsidP="00D855E3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Pr="00D855E3" w:rsidRDefault="007951BB" w:rsidP="00C85C3D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D855E3">
              <w:rPr>
                <w:sz w:val="20"/>
                <w:szCs w:val="20"/>
                <w:lang w:eastAsia="ru-RU"/>
              </w:rPr>
              <w:t>ИИ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Default="007951BB" w:rsidP="000F08D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Default="007951BB" w:rsidP="000F08DD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Pr="00D855E3" w:rsidRDefault="007951BB" w:rsidP="00E9740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Pr="00D855E3" w:rsidRDefault="007951BB" w:rsidP="00E9740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Pr="00D855E3" w:rsidRDefault="007951BB" w:rsidP="00E9740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Pr="00D855E3" w:rsidRDefault="007951BB" w:rsidP="00E9740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</w:tr>
      <w:tr w:rsidR="007951BB" w:rsidRPr="00D855E3" w:rsidTr="0032728F">
        <w:trPr>
          <w:trHeight w:val="166"/>
          <w:jc w:val="center"/>
        </w:trPr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BB" w:rsidRPr="00D855E3" w:rsidRDefault="007951BB" w:rsidP="00450EFF">
            <w:pPr>
              <w:spacing w:after="0" w:line="240" w:lineRule="auto"/>
              <w:ind w:firstLine="135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Основное мероприятие 1</w:t>
            </w:r>
            <w:r w:rsidRPr="00D855E3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Повышение безопасности дорожного движения на территории Киренского района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BB" w:rsidRPr="00D855E3" w:rsidRDefault="007951BB">
            <w:pPr>
              <w:spacing w:line="240" w:lineRule="auto"/>
              <w:ind w:left="-68" w:firstLine="68"/>
              <w:jc w:val="left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  <w:lang w:eastAsia="ru-RU"/>
              </w:rPr>
              <w:t>отдел по электроснабжению, транспорту, связи и ЖКХ Комитета  по имуществу и ЖКХ администрации Киренского муниципального района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BB" w:rsidRPr="00D855E3" w:rsidRDefault="007951BB" w:rsidP="008E6AE3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01.01.2020 г. – 31.12.2020</w:t>
            </w:r>
            <w:r w:rsidRPr="00D855E3">
              <w:rPr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Pr="00D855E3" w:rsidRDefault="007951B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МБ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Pr="00D855E3" w:rsidRDefault="007951BB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146,3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Pr="00D855E3" w:rsidRDefault="007951BB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146,3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Pr="00D855E3" w:rsidRDefault="007951BB">
            <w:pPr>
              <w:spacing w:after="0" w:line="240" w:lineRule="auto"/>
              <w:ind w:hanging="4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Pr="00D855E3" w:rsidRDefault="007951BB" w:rsidP="00F169A9">
            <w:pPr>
              <w:spacing w:after="0" w:line="240" w:lineRule="auto"/>
              <w:ind w:firstLine="2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Pr="00D855E3" w:rsidRDefault="007951BB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Pr="00D855E3" w:rsidRDefault="007951BB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7951BB" w:rsidRPr="00D855E3" w:rsidTr="0032728F">
        <w:trPr>
          <w:trHeight w:val="299"/>
          <w:jc w:val="center"/>
        </w:trPr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BB" w:rsidRPr="00D855E3" w:rsidRDefault="007951BB" w:rsidP="00155231">
            <w:pPr>
              <w:spacing w:after="0" w:line="240" w:lineRule="auto"/>
              <w:ind w:firstLine="135"/>
              <w:rPr>
                <w:b/>
                <w:sz w:val="20"/>
                <w:szCs w:val="20"/>
              </w:rPr>
            </w:pPr>
            <w:r w:rsidRPr="00D855E3">
              <w:rPr>
                <w:b/>
                <w:sz w:val="20"/>
                <w:szCs w:val="20"/>
              </w:rPr>
              <w:t>мероприятие 1.</w:t>
            </w:r>
            <w:r>
              <w:rPr>
                <w:b/>
                <w:sz w:val="20"/>
                <w:szCs w:val="20"/>
              </w:rPr>
              <w:t>1.</w:t>
            </w:r>
          </w:p>
          <w:p w:rsidR="007951BB" w:rsidRPr="00D855E3" w:rsidRDefault="007951BB" w:rsidP="00155231">
            <w:pPr>
              <w:spacing w:after="0" w:line="240" w:lineRule="auto"/>
              <w:ind w:firstLine="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Создание и поддержкам отрядов ЮИД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BB" w:rsidRPr="00D855E3" w:rsidRDefault="007951BB" w:rsidP="00155231">
            <w:pPr>
              <w:spacing w:line="240" w:lineRule="auto"/>
              <w:ind w:left="-68" w:firstLine="35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ru-RU"/>
              </w:rPr>
              <w:t>Управление образования</w:t>
            </w:r>
            <w:r w:rsidRPr="00D855E3">
              <w:rPr>
                <w:sz w:val="20"/>
                <w:szCs w:val="20"/>
                <w:lang w:eastAsia="ru-RU"/>
              </w:rPr>
              <w:t xml:space="preserve"> администрации Киренского муниципального района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BB" w:rsidRPr="00D855E3" w:rsidRDefault="007951BB" w:rsidP="008A20DE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01.01.2020 г. – 31.12.2020</w:t>
            </w:r>
            <w:r w:rsidRPr="00D855E3">
              <w:rPr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Pr="00D855E3" w:rsidRDefault="007951B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МБ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Pr="00D855E3" w:rsidRDefault="007951BB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Pr="00D855E3" w:rsidRDefault="007951BB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Pr="00D855E3" w:rsidRDefault="007951BB">
            <w:pPr>
              <w:spacing w:after="0" w:line="240" w:lineRule="auto"/>
              <w:ind w:firstLine="9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ru-RU"/>
              </w:rPr>
              <w:t>Количество мероприятий, ед.</w:t>
            </w:r>
            <w:r w:rsidRPr="00F169A9">
              <w:rPr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Pr="00D855E3" w:rsidRDefault="007951BB" w:rsidP="00155231">
            <w:pPr>
              <w:spacing w:after="0" w:line="240" w:lineRule="auto"/>
              <w:ind w:firstLine="2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Pr="00D855E3" w:rsidRDefault="007951BB" w:rsidP="00F169A9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Pr="00D855E3" w:rsidRDefault="007951BB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7951BB" w:rsidRPr="00D855E3" w:rsidTr="0032728F">
        <w:trPr>
          <w:trHeight w:val="242"/>
          <w:jc w:val="center"/>
        </w:trPr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BB" w:rsidRPr="00D855E3" w:rsidRDefault="007951BB" w:rsidP="00155231">
            <w:pPr>
              <w:spacing w:after="0" w:line="240" w:lineRule="auto"/>
              <w:ind w:firstLine="0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мероприятие 1.2.</w:t>
            </w:r>
          </w:p>
          <w:p w:rsidR="007951BB" w:rsidRPr="00D855E3" w:rsidRDefault="007951BB" w:rsidP="00155231">
            <w:pPr>
              <w:spacing w:after="0" w:line="240" w:lineRule="auto"/>
              <w:ind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выпуск агитационного наглядного материала</w:t>
            </w:r>
          </w:p>
          <w:p w:rsidR="007951BB" w:rsidRPr="00D855E3" w:rsidRDefault="007951BB" w:rsidP="00155231">
            <w:pPr>
              <w:spacing w:after="0" w:line="240" w:lineRule="auto"/>
              <w:ind w:firstLine="135"/>
              <w:rPr>
                <w:sz w:val="20"/>
                <w:szCs w:val="20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BB" w:rsidRDefault="007951BB" w:rsidP="00155231">
            <w:pPr>
              <w:ind w:firstLine="0"/>
            </w:pPr>
            <w:r w:rsidRPr="00820110">
              <w:rPr>
                <w:sz w:val="20"/>
                <w:szCs w:val="20"/>
                <w:lang w:eastAsia="ru-RU"/>
              </w:rPr>
              <w:t>Управление образования администрации Киренского муниципального района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BB" w:rsidRPr="00D855E3" w:rsidRDefault="007951BB" w:rsidP="008A20DE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01.01.2020 г. – 31.12.2020</w:t>
            </w:r>
            <w:r w:rsidRPr="00D855E3">
              <w:rPr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Pr="00D855E3" w:rsidRDefault="007951BB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МБ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Pr="00D855E3" w:rsidRDefault="007951BB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97,3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Pr="00D855E3" w:rsidRDefault="007951BB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97,3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Pr="00D855E3" w:rsidRDefault="007951BB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мероприятий, ед.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Pr="00D855E3" w:rsidRDefault="007951BB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Pr="00D855E3" w:rsidRDefault="007951BB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Pr="00D855E3" w:rsidRDefault="007951BB" w:rsidP="00450EFF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7951BB" w:rsidRPr="00D855E3" w:rsidTr="0032728F">
        <w:trPr>
          <w:trHeight w:val="242"/>
          <w:jc w:val="center"/>
        </w:trPr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BB" w:rsidRPr="00D855E3" w:rsidRDefault="007951BB" w:rsidP="00155231">
            <w:pPr>
              <w:spacing w:after="0" w:line="240" w:lineRule="auto"/>
              <w:ind w:firstLine="0"/>
              <w:rPr>
                <w:b/>
                <w:sz w:val="20"/>
                <w:szCs w:val="20"/>
                <w:lang w:eastAsia="ru-RU"/>
              </w:rPr>
            </w:pPr>
            <w:r w:rsidRPr="00D855E3">
              <w:rPr>
                <w:b/>
                <w:sz w:val="20"/>
                <w:szCs w:val="20"/>
                <w:lang w:eastAsia="ru-RU"/>
              </w:rPr>
              <w:t>мероприятие 1.</w:t>
            </w:r>
            <w:r>
              <w:rPr>
                <w:b/>
                <w:sz w:val="20"/>
                <w:szCs w:val="20"/>
                <w:lang w:eastAsia="ru-RU"/>
              </w:rPr>
              <w:t>3.</w:t>
            </w:r>
          </w:p>
          <w:p w:rsidR="007951BB" w:rsidRPr="00F169A9" w:rsidRDefault="007951BB" w:rsidP="00155231">
            <w:pPr>
              <w:spacing w:after="0" w:line="240" w:lineRule="auto"/>
              <w:ind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пошивы формы для членов ЮИД 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BB" w:rsidRDefault="007951BB" w:rsidP="00155231">
            <w:pPr>
              <w:ind w:firstLine="0"/>
            </w:pPr>
            <w:r w:rsidRPr="00820110">
              <w:rPr>
                <w:sz w:val="20"/>
                <w:szCs w:val="20"/>
                <w:lang w:eastAsia="ru-RU"/>
              </w:rPr>
              <w:t>Управление образования администрации Киренского муниципального района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BB" w:rsidRPr="00D855E3" w:rsidRDefault="007951BB" w:rsidP="008A20DE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01.01.2020 г. – 31.12.2020</w:t>
            </w:r>
            <w:r w:rsidRPr="00D855E3">
              <w:rPr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Pr="00D855E3" w:rsidRDefault="007951BB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Pr="00D855E3" w:rsidRDefault="007951BB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Pr="00D855E3" w:rsidRDefault="007951BB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Pr="00D855E3" w:rsidRDefault="007951BB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 w:rsidRPr="00F169A9">
              <w:rPr>
                <w:sz w:val="20"/>
                <w:szCs w:val="20"/>
              </w:rPr>
              <w:t>Осуществление мероприятия (1-да,0-нет)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Pr="00D855E3" w:rsidRDefault="007951BB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Pr="00D855E3" w:rsidRDefault="007951BB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Pr="00D855E3" w:rsidRDefault="007951BB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7951BB" w:rsidRPr="00D855E3" w:rsidTr="0032728F">
        <w:trPr>
          <w:trHeight w:val="242"/>
          <w:jc w:val="center"/>
        </w:trPr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BB" w:rsidRPr="00D855E3" w:rsidRDefault="007951BB" w:rsidP="00155231">
            <w:pPr>
              <w:spacing w:after="0" w:line="240" w:lineRule="auto"/>
              <w:ind w:firstLine="0"/>
              <w:rPr>
                <w:b/>
                <w:sz w:val="20"/>
                <w:szCs w:val="20"/>
                <w:lang w:eastAsia="ru-RU"/>
              </w:rPr>
            </w:pPr>
            <w:r w:rsidRPr="00D855E3">
              <w:rPr>
                <w:b/>
                <w:sz w:val="20"/>
                <w:szCs w:val="20"/>
                <w:lang w:eastAsia="ru-RU"/>
              </w:rPr>
              <w:t>мероприятие 1.</w:t>
            </w:r>
            <w:r>
              <w:rPr>
                <w:b/>
                <w:sz w:val="20"/>
                <w:szCs w:val="20"/>
                <w:lang w:eastAsia="ru-RU"/>
              </w:rPr>
              <w:t xml:space="preserve">4. </w:t>
            </w:r>
            <w:r>
              <w:rPr>
                <w:sz w:val="20"/>
                <w:szCs w:val="20"/>
                <w:lang w:eastAsia="ru-RU"/>
              </w:rPr>
              <w:t>Проведение мероприятий в рамках профилактической операции, «Внимание дети!»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BB" w:rsidRDefault="007951BB" w:rsidP="00155231">
            <w:pPr>
              <w:ind w:firstLine="0"/>
            </w:pPr>
            <w:r w:rsidRPr="00820110">
              <w:rPr>
                <w:sz w:val="20"/>
                <w:szCs w:val="20"/>
                <w:lang w:eastAsia="ru-RU"/>
              </w:rPr>
              <w:t>Управление образования администрации Киренского муниципального района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BB" w:rsidRPr="00D855E3" w:rsidRDefault="007951BB" w:rsidP="008A20DE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01.01.2020 г. – 31.12.2020</w:t>
            </w:r>
            <w:r w:rsidRPr="00D855E3">
              <w:rPr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Default="007951BB" w:rsidP="00155231">
            <w:pPr>
              <w:ind w:hanging="21"/>
              <w:jc w:val="center"/>
            </w:pPr>
            <w:r w:rsidRPr="0053375D">
              <w:rPr>
                <w:sz w:val="20"/>
                <w:szCs w:val="20"/>
              </w:rPr>
              <w:t>МБ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Default="007951BB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Default="007951BB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Pr="00D855E3" w:rsidRDefault="007951BB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 w:rsidRPr="00F169A9">
              <w:rPr>
                <w:sz w:val="20"/>
                <w:szCs w:val="20"/>
              </w:rPr>
              <w:t>Осуществление мероприятия (1-да,0-нет)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Pr="00D855E3" w:rsidRDefault="007951BB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Pr="00D855E3" w:rsidRDefault="007951BB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Default="007951BB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7951BB" w:rsidRPr="00D855E3" w:rsidTr="0032728F">
        <w:trPr>
          <w:trHeight w:val="242"/>
          <w:jc w:val="center"/>
        </w:trPr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BB" w:rsidRPr="002B1659" w:rsidRDefault="007951BB" w:rsidP="00E9740D">
            <w:pPr>
              <w:spacing w:after="0" w:line="240" w:lineRule="auto"/>
              <w:ind w:firstLine="0"/>
              <w:rPr>
                <w:sz w:val="20"/>
                <w:szCs w:val="20"/>
                <w:lang w:eastAsia="ru-RU"/>
              </w:rPr>
            </w:pPr>
            <w:r w:rsidRPr="00D855E3">
              <w:rPr>
                <w:b/>
                <w:sz w:val="20"/>
                <w:szCs w:val="20"/>
                <w:lang w:eastAsia="ru-RU"/>
              </w:rPr>
              <w:t>мероприятие 1.</w:t>
            </w:r>
            <w:r>
              <w:rPr>
                <w:b/>
                <w:sz w:val="20"/>
                <w:szCs w:val="20"/>
                <w:lang w:eastAsia="ru-RU"/>
              </w:rPr>
              <w:t xml:space="preserve">5. </w:t>
            </w:r>
            <w:r>
              <w:rPr>
                <w:sz w:val="20"/>
                <w:szCs w:val="20"/>
                <w:lang w:eastAsia="ru-RU"/>
              </w:rPr>
              <w:t>Проведение районного конкурса отрядов ЮИД «Безопасное колесо»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BB" w:rsidRDefault="007951BB" w:rsidP="00155231">
            <w:pPr>
              <w:ind w:firstLine="0"/>
            </w:pPr>
            <w:r w:rsidRPr="00820110">
              <w:rPr>
                <w:sz w:val="20"/>
                <w:szCs w:val="20"/>
                <w:lang w:eastAsia="ru-RU"/>
              </w:rPr>
              <w:t>Управление образования администрации Киренского муниципального района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BB" w:rsidRPr="00D855E3" w:rsidRDefault="007951BB" w:rsidP="008A20DE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01.01.2020 г. – 31.12.2020</w:t>
            </w:r>
            <w:r w:rsidRPr="00D855E3">
              <w:rPr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Default="007951BB" w:rsidP="00155231">
            <w:pPr>
              <w:ind w:hanging="21"/>
              <w:jc w:val="center"/>
            </w:pPr>
            <w:r w:rsidRPr="0053375D">
              <w:rPr>
                <w:sz w:val="20"/>
                <w:szCs w:val="20"/>
              </w:rPr>
              <w:t>МБ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Default="007951BB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Default="007951BB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Pr="00D855E3" w:rsidRDefault="007951BB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 w:rsidRPr="00F169A9">
              <w:rPr>
                <w:sz w:val="20"/>
                <w:szCs w:val="20"/>
              </w:rPr>
              <w:t>Осуществление мероприятия (1-да,0-нет)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Pr="00D855E3" w:rsidRDefault="007951BB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Default="007951BB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Default="007951BB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 </w:t>
            </w:r>
          </w:p>
        </w:tc>
      </w:tr>
      <w:tr w:rsidR="007951BB" w:rsidRPr="00D855E3" w:rsidTr="0032728F">
        <w:trPr>
          <w:trHeight w:val="242"/>
          <w:jc w:val="center"/>
        </w:trPr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BB" w:rsidRPr="002B1659" w:rsidRDefault="007951BB" w:rsidP="00E9740D">
            <w:pPr>
              <w:spacing w:after="0" w:line="240" w:lineRule="auto"/>
              <w:ind w:firstLine="0"/>
              <w:rPr>
                <w:sz w:val="20"/>
                <w:szCs w:val="20"/>
                <w:lang w:eastAsia="ru-RU"/>
              </w:rPr>
            </w:pPr>
            <w:r w:rsidRPr="00D855E3">
              <w:rPr>
                <w:b/>
                <w:sz w:val="20"/>
                <w:szCs w:val="20"/>
                <w:lang w:eastAsia="ru-RU"/>
              </w:rPr>
              <w:t>мероприятие 1.</w:t>
            </w:r>
            <w:r>
              <w:rPr>
                <w:b/>
                <w:sz w:val="20"/>
                <w:szCs w:val="20"/>
                <w:lang w:eastAsia="ru-RU"/>
              </w:rPr>
              <w:t xml:space="preserve">6.  </w:t>
            </w:r>
            <w:r>
              <w:rPr>
                <w:sz w:val="20"/>
                <w:szCs w:val="20"/>
                <w:lang w:eastAsia="ru-RU"/>
              </w:rPr>
              <w:t>Участие в областном смотре – конкурсе отрядов ЮИД «Безопасное колесо»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BB" w:rsidRDefault="007951BB" w:rsidP="00155231">
            <w:pPr>
              <w:ind w:firstLine="0"/>
            </w:pPr>
            <w:r w:rsidRPr="00820110">
              <w:rPr>
                <w:sz w:val="20"/>
                <w:szCs w:val="20"/>
                <w:lang w:eastAsia="ru-RU"/>
              </w:rPr>
              <w:t>Управление образования администрации Киренского муниципального района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BB" w:rsidRPr="00D855E3" w:rsidRDefault="007951BB" w:rsidP="008A20DE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01.01.2020 г. – 31.12.2020</w:t>
            </w:r>
            <w:r w:rsidRPr="00D855E3">
              <w:rPr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Default="007951BB" w:rsidP="00155231">
            <w:pPr>
              <w:ind w:hanging="21"/>
              <w:jc w:val="center"/>
            </w:pPr>
            <w:r w:rsidRPr="0053375D">
              <w:rPr>
                <w:sz w:val="20"/>
                <w:szCs w:val="20"/>
              </w:rPr>
              <w:t>МБ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Default="007951BB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Default="007951BB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Pr="00D855E3" w:rsidRDefault="007951BB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 w:rsidRPr="00F169A9">
              <w:rPr>
                <w:sz w:val="20"/>
                <w:szCs w:val="20"/>
              </w:rPr>
              <w:t>Осуществление мероприятия (1-да,0-нет)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Pr="00D855E3" w:rsidRDefault="007951BB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Default="007951BB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Default="007951BB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7951BB" w:rsidRPr="00D855E3" w:rsidTr="0032728F">
        <w:trPr>
          <w:trHeight w:val="242"/>
          <w:jc w:val="center"/>
        </w:trPr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BB" w:rsidRPr="00D855E3" w:rsidRDefault="007951BB" w:rsidP="00741FF8">
            <w:pPr>
              <w:spacing w:after="0" w:line="240" w:lineRule="auto"/>
              <w:ind w:firstLine="0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 xml:space="preserve">мероприятие 1.7. </w:t>
            </w:r>
            <w:r>
              <w:rPr>
                <w:sz w:val="20"/>
                <w:szCs w:val="20"/>
                <w:lang w:eastAsia="ru-RU"/>
              </w:rPr>
              <w:t>Проведение районного конкурса рисунков по безопасности дорожного движения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BB" w:rsidRDefault="007951BB" w:rsidP="00155231">
            <w:pPr>
              <w:ind w:firstLine="0"/>
            </w:pPr>
            <w:r w:rsidRPr="00820110">
              <w:rPr>
                <w:sz w:val="20"/>
                <w:szCs w:val="20"/>
                <w:lang w:eastAsia="ru-RU"/>
              </w:rPr>
              <w:t>Управление образования администрации Киренского муниципального района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BB" w:rsidRPr="00D855E3" w:rsidRDefault="007951BB" w:rsidP="008A20DE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01.01.2020 г. – 31.12.2020</w:t>
            </w:r>
            <w:r w:rsidRPr="00D855E3">
              <w:rPr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Default="007951BB" w:rsidP="00155231">
            <w:pPr>
              <w:ind w:hanging="21"/>
              <w:jc w:val="center"/>
            </w:pPr>
            <w:r w:rsidRPr="0053375D">
              <w:rPr>
                <w:sz w:val="20"/>
                <w:szCs w:val="20"/>
              </w:rPr>
              <w:t>МБ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Default="007951BB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Default="007951BB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Pr="00D855E3" w:rsidRDefault="007951BB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 w:rsidRPr="00F169A9">
              <w:rPr>
                <w:sz w:val="20"/>
                <w:szCs w:val="20"/>
              </w:rPr>
              <w:t>Осуществление мероприятия (1-да,0-нет)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Pr="00D855E3" w:rsidRDefault="007951BB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Default="007951BB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Default="007951BB" w:rsidP="00001874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7951BB" w:rsidRPr="00D855E3" w:rsidTr="0032728F">
        <w:trPr>
          <w:trHeight w:val="242"/>
          <w:jc w:val="center"/>
        </w:trPr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BB" w:rsidRPr="00D855E3" w:rsidRDefault="007951BB" w:rsidP="00741FF8">
            <w:pPr>
              <w:spacing w:after="0" w:line="240" w:lineRule="auto"/>
              <w:ind w:firstLine="0"/>
              <w:rPr>
                <w:b/>
                <w:sz w:val="20"/>
                <w:szCs w:val="20"/>
                <w:lang w:eastAsia="ru-RU"/>
              </w:rPr>
            </w:pPr>
            <w:r w:rsidRPr="00D855E3">
              <w:rPr>
                <w:b/>
                <w:sz w:val="20"/>
                <w:szCs w:val="20"/>
                <w:lang w:eastAsia="ru-RU"/>
              </w:rPr>
              <w:t>мероприятие 1.</w:t>
            </w:r>
            <w:r>
              <w:rPr>
                <w:b/>
                <w:sz w:val="20"/>
                <w:szCs w:val="20"/>
                <w:lang w:eastAsia="ru-RU"/>
              </w:rPr>
              <w:t xml:space="preserve">8. </w:t>
            </w:r>
            <w:r>
              <w:rPr>
                <w:sz w:val="20"/>
                <w:szCs w:val="20"/>
                <w:lang w:eastAsia="ru-RU"/>
              </w:rPr>
              <w:t>Анализ состоянию работы по укреплению транспортной дисциплины и профилактике аварийности на общественном транспорте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BB" w:rsidRDefault="007951BB" w:rsidP="00155231">
            <w:pPr>
              <w:ind w:firstLine="0"/>
            </w:pPr>
            <w:r>
              <w:rPr>
                <w:sz w:val="20"/>
                <w:szCs w:val="20"/>
                <w:lang w:eastAsia="ru-RU"/>
              </w:rPr>
              <w:t>АТП, осуществляющие пассажирские перевозки в Киренском районе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BB" w:rsidRPr="00D855E3" w:rsidRDefault="007951BB" w:rsidP="008A20DE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01.01.2020 г. – 31.12.2020</w:t>
            </w:r>
            <w:r w:rsidRPr="00D855E3">
              <w:rPr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Default="007951BB" w:rsidP="00155231">
            <w:pPr>
              <w:ind w:hanging="21"/>
              <w:jc w:val="center"/>
            </w:pPr>
            <w:r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Default="007951BB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Default="007951BB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Pr="00D855E3" w:rsidRDefault="007951BB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 w:rsidRPr="00F169A9">
              <w:rPr>
                <w:sz w:val="20"/>
                <w:szCs w:val="20"/>
              </w:rPr>
              <w:t>Осуществление мероприятия (1-да,0-нет)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Pr="00D855E3" w:rsidRDefault="007951BB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Default="007951BB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Default="007951BB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7951BB" w:rsidRPr="00D855E3" w:rsidTr="0032728F">
        <w:trPr>
          <w:trHeight w:val="242"/>
          <w:jc w:val="center"/>
        </w:trPr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BB" w:rsidRPr="00D855E3" w:rsidRDefault="007951BB" w:rsidP="00741FF8">
            <w:pPr>
              <w:spacing w:after="0" w:line="240" w:lineRule="auto"/>
              <w:ind w:firstLine="0"/>
              <w:rPr>
                <w:b/>
                <w:sz w:val="20"/>
                <w:szCs w:val="20"/>
                <w:lang w:eastAsia="ru-RU"/>
              </w:rPr>
            </w:pPr>
            <w:r w:rsidRPr="00D855E3">
              <w:rPr>
                <w:b/>
                <w:sz w:val="20"/>
                <w:szCs w:val="20"/>
                <w:lang w:eastAsia="ru-RU"/>
              </w:rPr>
              <w:t>мероприятие 1.</w:t>
            </w:r>
            <w:r>
              <w:rPr>
                <w:b/>
                <w:sz w:val="20"/>
                <w:szCs w:val="20"/>
                <w:lang w:eastAsia="ru-RU"/>
              </w:rPr>
              <w:t xml:space="preserve">9. </w:t>
            </w:r>
            <w:r>
              <w:rPr>
                <w:sz w:val="20"/>
                <w:szCs w:val="20"/>
                <w:lang w:eastAsia="ru-RU"/>
              </w:rPr>
              <w:t>Улучшение условий дорожного движения и устранение опасных участков на дорогах общего пользования, предотвращение заторов, ликвидация мест концентрации ДТП, оптимизация скоростных режимов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BB" w:rsidRDefault="007951BB">
            <w:pPr>
              <w:spacing w:line="240" w:lineRule="auto"/>
              <w:ind w:left="-68" w:firstLine="6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ОГИБДД МО МВД России «Киренский»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BB" w:rsidRPr="00D855E3" w:rsidRDefault="007951BB" w:rsidP="008A20DE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01.01.2020 г. – 31.12.2020</w:t>
            </w:r>
            <w:r w:rsidRPr="00D855E3">
              <w:rPr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Default="007951BB" w:rsidP="00C85C3D">
            <w:pPr>
              <w:ind w:hanging="21"/>
            </w:pPr>
            <w:r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Default="007951BB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Default="007951BB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Pr="00D855E3" w:rsidRDefault="007951BB" w:rsidP="00E9740D">
            <w:pPr>
              <w:pStyle w:val="ConsPlusCell"/>
              <w:jc w:val="center"/>
              <w:rPr>
                <w:sz w:val="20"/>
                <w:szCs w:val="20"/>
              </w:rPr>
            </w:pPr>
            <w:r w:rsidRPr="00F169A9">
              <w:rPr>
                <w:sz w:val="20"/>
                <w:szCs w:val="20"/>
              </w:rPr>
              <w:t>Осуществление мероприятия (1-да,0-нет)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Pr="00D855E3" w:rsidRDefault="007951BB" w:rsidP="00E9740D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Default="007951BB" w:rsidP="00E9740D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Default="007951BB" w:rsidP="00E9740D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7951BB" w:rsidRPr="00D855E3" w:rsidTr="0032728F">
        <w:trPr>
          <w:trHeight w:val="242"/>
          <w:jc w:val="center"/>
        </w:trPr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BB" w:rsidRPr="00D855E3" w:rsidRDefault="007951BB" w:rsidP="00741FF8">
            <w:pPr>
              <w:spacing w:after="0" w:line="240" w:lineRule="auto"/>
              <w:ind w:firstLine="0"/>
              <w:rPr>
                <w:b/>
                <w:sz w:val="20"/>
                <w:szCs w:val="20"/>
                <w:lang w:eastAsia="ru-RU"/>
              </w:rPr>
            </w:pPr>
            <w:r w:rsidRPr="00D855E3">
              <w:rPr>
                <w:b/>
                <w:sz w:val="20"/>
                <w:szCs w:val="20"/>
                <w:lang w:eastAsia="ru-RU"/>
              </w:rPr>
              <w:t>мероприятие 1.</w:t>
            </w:r>
            <w:r>
              <w:rPr>
                <w:b/>
                <w:sz w:val="20"/>
                <w:szCs w:val="20"/>
                <w:lang w:eastAsia="ru-RU"/>
              </w:rPr>
              <w:t xml:space="preserve">10.   </w:t>
            </w:r>
            <w:r w:rsidRPr="00C34293">
              <w:rPr>
                <w:sz w:val="20"/>
                <w:szCs w:val="20"/>
                <w:lang w:eastAsia="ru-RU"/>
              </w:rPr>
              <w:t>Оснащение школьных автобусов тахографами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BB" w:rsidRDefault="007951BB">
            <w:pPr>
              <w:spacing w:line="240" w:lineRule="auto"/>
              <w:ind w:left="-68" w:firstLine="6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Учреждения образования Киренского муниципального района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BB" w:rsidRPr="00D855E3" w:rsidRDefault="007951BB" w:rsidP="008A20DE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01.01.2020 г. – 31.12.2020</w:t>
            </w:r>
            <w:r w:rsidRPr="00D855E3">
              <w:rPr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Default="007951BB" w:rsidP="00C85C3D">
            <w:pPr>
              <w:ind w:hanging="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Default="007951BB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Default="007951BB" w:rsidP="00C34293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Pr="00D855E3" w:rsidRDefault="007951BB" w:rsidP="00C34293">
            <w:pPr>
              <w:pStyle w:val="ConsPlusCell"/>
              <w:jc w:val="center"/>
              <w:rPr>
                <w:sz w:val="20"/>
                <w:szCs w:val="20"/>
              </w:rPr>
            </w:pPr>
            <w:r w:rsidRPr="00F169A9">
              <w:rPr>
                <w:sz w:val="20"/>
                <w:szCs w:val="20"/>
              </w:rPr>
              <w:t>Осуществление мероприятия (1-да,0-нет)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Pr="00D855E3" w:rsidRDefault="007951BB" w:rsidP="00C34293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Default="007951BB" w:rsidP="00C34293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Default="007951BB" w:rsidP="00C34293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7951BB" w:rsidRPr="00D855E3" w:rsidTr="0032728F">
        <w:trPr>
          <w:trHeight w:val="242"/>
          <w:jc w:val="center"/>
        </w:trPr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BB" w:rsidRPr="00155231" w:rsidRDefault="007951BB" w:rsidP="00C34293">
            <w:pPr>
              <w:spacing w:after="0" w:line="240" w:lineRule="auto"/>
              <w:ind w:firstLine="0"/>
              <w:rPr>
                <w:sz w:val="20"/>
                <w:szCs w:val="20"/>
                <w:lang w:eastAsia="ru-RU"/>
              </w:rPr>
            </w:pPr>
            <w:r w:rsidRPr="00D855E3">
              <w:rPr>
                <w:b/>
                <w:sz w:val="20"/>
                <w:szCs w:val="20"/>
                <w:lang w:eastAsia="ru-RU"/>
              </w:rPr>
              <w:t>мероприятие 1.</w:t>
            </w:r>
            <w:r>
              <w:rPr>
                <w:b/>
                <w:sz w:val="20"/>
                <w:szCs w:val="20"/>
                <w:lang w:eastAsia="ru-RU"/>
              </w:rPr>
              <w:t xml:space="preserve">11. </w:t>
            </w:r>
            <w:r>
              <w:rPr>
                <w:sz w:val="20"/>
                <w:szCs w:val="20"/>
                <w:lang w:eastAsia="ru-RU"/>
              </w:rPr>
              <w:t>Оценка уязвимости объектов транспортной инфраструктуры и транспортных средств администрации Киренского муниципального района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BB" w:rsidRDefault="007951BB">
            <w:pPr>
              <w:spacing w:line="240" w:lineRule="auto"/>
              <w:ind w:left="-68" w:firstLine="68"/>
              <w:jc w:val="left"/>
              <w:rPr>
                <w:sz w:val="20"/>
                <w:szCs w:val="20"/>
                <w:lang w:eastAsia="ru-RU"/>
              </w:rPr>
            </w:pPr>
            <w:r w:rsidRPr="00D855E3">
              <w:rPr>
                <w:sz w:val="20"/>
                <w:szCs w:val="20"/>
                <w:lang w:eastAsia="ru-RU"/>
              </w:rPr>
              <w:t>отдел по электроснабжению, транспорту, связи и ЖКХ Комитета  по имуществу и ЖКХ администрации Киренского муниципального района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BB" w:rsidRPr="00D855E3" w:rsidRDefault="007951BB" w:rsidP="008A20DE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01.01.2020 г. – 31.12.2020</w:t>
            </w:r>
            <w:r w:rsidRPr="00D855E3">
              <w:rPr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Default="007951BB" w:rsidP="00155231">
            <w:pPr>
              <w:ind w:hanging="21"/>
              <w:jc w:val="center"/>
            </w:pPr>
            <w:r w:rsidRPr="0053375D">
              <w:rPr>
                <w:sz w:val="20"/>
                <w:szCs w:val="20"/>
              </w:rPr>
              <w:t>МБ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Default="007951BB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Default="007951BB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Pr="00D855E3" w:rsidRDefault="007951BB" w:rsidP="00E9740D">
            <w:pPr>
              <w:pStyle w:val="ConsPlusCell"/>
              <w:jc w:val="center"/>
              <w:rPr>
                <w:sz w:val="20"/>
                <w:szCs w:val="20"/>
              </w:rPr>
            </w:pPr>
            <w:r w:rsidRPr="00F169A9">
              <w:rPr>
                <w:sz w:val="20"/>
                <w:szCs w:val="20"/>
              </w:rPr>
              <w:t>Осуществление мероприятия (1-да,0-нет)</w:t>
            </w:r>
            <w:r>
              <w:rPr>
                <w:sz w:val="20"/>
                <w:szCs w:val="20"/>
              </w:rPr>
              <w:t xml:space="preserve"> </w:t>
            </w:r>
            <w:r w:rsidRPr="00F169A9">
              <w:rPr>
                <w:sz w:val="20"/>
                <w:szCs w:val="20"/>
              </w:rPr>
              <w:t>мероприятия (1-да,0-нет)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Pr="00D855E3" w:rsidRDefault="007951BB" w:rsidP="00E9740D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Pr="00D855E3" w:rsidRDefault="007951BB" w:rsidP="00E9740D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Default="007951BB" w:rsidP="00E9740D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7951BB" w:rsidRPr="00D855E3" w:rsidTr="0032728F">
        <w:trPr>
          <w:trHeight w:val="242"/>
          <w:jc w:val="center"/>
        </w:trPr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BB" w:rsidRPr="00D855E3" w:rsidRDefault="007951BB" w:rsidP="00C34293">
            <w:pPr>
              <w:spacing w:after="0" w:line="240" w:lineRule="auto"/>
              <w:ind w:firstLine="0"/>
              <w:rPr>
                <w:b/>
                <w:sz w:val="20"/>
                <w:szCs w:val="20"/>
                <w:lang w:eastAsia="ru-RU"/>
              </w:rPr>
            </w:pPr>
            <w:r w:rsidRPr="00D855E3">
              <w:rPr>
                <w:b/>
                <w:sz w:val="20"/>
                <w:szCs w:val="20"/>
                <w:lang w:eastAsia="ru-RU"/>
              </w:rPr>
              <w:t>мероприятие 1.</w:t>
            </w:r>
            <w:r>
              <w:rPr>
                <w:b/>
                <w:sz w:val="20"/>
                <w:szCs w:val="20"/>
                <w:lang w:eastAsia="ru-RU"/>
              </w:rPr>
              <w:t xml:space="preserve">12.  </w:t>
            </w:r>
            <w:r w:rsidRPr="00741FF8">
              <w:rPr>
                <w:sz w:val="20"/>
                <w:szCs w:val="20"/>
                <w:lang w:eastAsia="ru-RU"/>
              </w:rPr>
              <w:t>Приобретение учебного оборудования и пособия по БДД для образовательных учреждений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BB" w:rsidRDefault="007951BB" w:rsidP="00C34293">
            <w:pPr>
              <w:spacing w:line="240" w:lineRule="auto"/>
              <w:ind w:left="-68" w:firstLine="68"/>
              <w:jc w:val="left"/>
              <w:rPr>
                <w:sz w:val="20"/>
                <w:szCs w:val="20"/>
                <w:lang w:eastAsia="ru-RU"/>
              </w:rPr>
            </w:pPr>
            <w:r w:rsidRPr="00D855E3">
              <w:rPr>
                <w:sz w:val="20"/>
                <w:szCs w:val="20"/>
                <w:lang w:eastAsia="ru-RU"/>
              </w:rPr>
              <w:t>отдел по электроснабжению, транспорту, связи и ЖКХ Комитета  по имуществу и ЖКХ администрации Киренского муниципального района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BB" w:rsidRPr="00D855E3" w:rsidRDefault="007951BB" w:rsidP="008A20DE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01.01.2020 г. – 31.12.2020</w:t>
            </w:r>
            <w:r w:rsidRPr="00D855E3">
              <w:rPr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Default="007951BB" w:rsidP="00C34293">
            <w:pPr>
              <w:ind w:hanging="21"/>
            </w:pPr>
            <w:r>
              <w:rPr>
                <w:sz w:val="20"/>
                <w:szCs w:val="20"/>
              </w:rPr>
              <w:t>МБ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Default="007951BB" w:rsidP="00C34293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39,0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Default="007951BB" w:rsidP="00C34293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39,0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Pr="00D855E3" w:rsidRDefault="007951BB" w:rsidP="00C34293">
            <w:pPr>
              <w:pStyle w:val="ConsPlusCell"/>
              <w:jc w:val="center"/>
              <w:rPr>
                <w:sz w:val="20"/>
                <w:szCs w:val="20"/>
              </w:rPr>
            </w:pPr>
            <w:r w:rsidRPr="00F169A9">
              <w:rPr>
                <w:sz w:val="20"/>
                <w:szCs w:val="20"/>
              </w:rPr>
              <w:t>Осуществление мероприятия (1-да,0-нет)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Pr="00D855E3" w:rsidRDefault="007951BB" w:rsidP="00C34293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Default="007951BB" w:rsidP="00C34293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Default="007951BB" w:rsidP="00C34293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7951BB" w:rsidRPr="00D855E3" w:rsidTr="0032728F">
        <w:trPr>
          <w:trHeight w:val="242"/>
          <w:jc w:val="center"/>
        </w:trPr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BB" w:rsidRPr="00D855E3" w:rsidRDefault="007951BB" w:rsidP="00C34293">
            <w:pPr>
              <w:spacing w:after="0" w:line="240" w:lineRule="auto"/>
              <w:ind w:firstLine="0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 xml:space="preserve">Мероприятие 1.13 </w:t>
            </w:r>
            <w:r w:rsidRPr="00893845">
              <w:rPr>
                <w:sz w:val="20"/>
                <w:szCs w:val="20"/>
                <w:lang w:eastAsia="ru-RU"/>
              </w:rPr>
              <w:t>Обустройство пешеходных переходов возле образовательных учреждений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BB" w:rsidRPr="00D855E3" w:rsidRDefault="007951BB">
            <w:pPr>
              <w:spacing w:line="240" w:lineRule="auto"/>
              <w:ind w:left="-68" w:firstLine="68"/>
              <w:jc w:val="left"/>
              <w:rPr>
                <w:sz w:val="20"/>
                <w:szCs w:val="20"/>
                <w:lang w:eastAsia="ru-RU"/>
              </w:rPr>
            </w:pPr>
            <w:r w:rsidRPr="00D855E3">
              <w:rPr>
                <w:sz w:val="20"/>
                <w:szCs w:val="20"/>
                <w:lang w:eastAsia="ru-RU"/>
              </w:rPr>
              <w:t>отдел по электроснабжению, транспорту, связи и ЖКХ Комитета  по имуществу и ЖКХ администрации Киренского муниципального района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BB" w:rsidRPr="00D855E3" w:rsidRDefault="007951BB" w:rsidP="008A20DE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01.01.2020 г. – 31.12.2020</w:t>
            </w:r>
            <w:r w:rsidRPr="00D855E3">
              <w:rPr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Pr="0053375D" w:rsidRDefault="007951BB" w:rsidP="00155231">
            <w:pPr>
              <w:ind w:hanging="2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Default="007951BB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Default="007951BB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Pr="00F169A9" w:rsidRDefault="007951BB" w:rsidP="00E9740D">
            <w:pPr>
              <w:pStyle w:val="ConsPlusCell"/>
              <w:jc w:val="center"/>
              <w:rPr>
                <w:sz w:val="20"/>
                <w:szCs w:val="20"/>
              </w:rPr>
            </w:pPr>
            <w:r w:rsidRPr="00F169A9">
              <w:rPr>
                <w:sz w:val="20"/>
                <w:szCs w:val="20"/>
              </w:rPr>
              <w:t>Осуществление мероприятия (1-да,0-нет)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Default="007951BB" w:rsidP="00E9740D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Default="007951BB" w:rsidP="00E9740D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Default="007951BB" w:rsidP="00E9740D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7951BB" w:rsidRPr="00D855E3" w:rsidTr="0032728F">
        <w:trPr>
          <w:trHeight w:val="242"/>
          <w:jc w:val="center"/>
        </w:trPr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BB" w:rsidRPr="00D855E3" w:rsidRDefault="007951BB" w:rsidP="00C34293">
            <w:pPr>
              <w:spacing w:after="0" w:line="240" w:lineRule="auto"/>
              <w:ind w:firstLine="0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 xml:space="preserve">Мероприятие 1.14 </w:t>
            </w:r>
            <w:r>
              <w:rPr>
                <w:sz w:val="20"/>
                <w:szCs w:val="20"/>
                <w:lang w:eastAsia="ru-RU"/>
              </w:rPr>
              <w:t>Разработка плана и реализации требований по обеспечению транспортной безопасности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BB" w:rsidRPr="00D855E3" w:rsidRDefault="007951BB" w:rsidP="00C34293">
            <w:pPr>
              <w:spacing w:line="240" w:lineRule="auto"/>
              <w:ind w:left="-68" w:firstLine="68"/>
              <w:jc w:val="left"/>
              <w:rPr>
                <w:sz w:val="20"/>
                <w:szCs w:val="20"/>
                <w:lang w:eastAsia="ru-RU"/>
              </w:rPr>
            </w:pPr>
            <w:r w:rsidRPr="00D855E3">
              <w:rPr>
                <w:sz w:val="20"/>
                <w:szCs w:val="20"/>
                <w:lang w:eastAsia="ru-RU"/>
              </w:rPr>
              <w:t>отдел по электроснабжению, транспорту, связи и ЖКХ Комитета  по имуществу и ЖКХ администрации Киренского муниципального района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BB" w:rsidRPr="00D855E3" w:rsidRDefault="007951BB" w:rsidP="008A20DE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01.01.2020 г. – 31.12.2020</w:t>
            </w:r>
            <w:r w:rsidRPr="00D855E3">
              <w:rPr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Pr="0053375D" w:rsidRDefault="007951BB" w:rsidP="00C34293">
            <w:pPr>
              <w:ind w:hanging="2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Default="007951BB" w:rsidP="00C34293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Default="007951BB" w:rsidP="00C34293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Pr="00F169A9" w:rsidRDefault="007951BB" w:rsidP="00C34293">
            <w:pPr>
              <w:pStyle w:val="ConsPlusCell"/>
              <w:jc w:val="center"/>
              <w:rPr>
                <w:sz w:val="20"/>
                <w:szCs w:val="20"/>
              </w:rPr>
            </w:pPr>
            <w:r w:rsidRPr="00F169A9">
              <w:rPr>
                <w:sz w:val="20"/>
                <w:szCs w:val="20"/>
              </w:rPr>
              <w:t>Осуществление мероприятия (1-да,0-нет)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Default="007951BB" w:rsidP="00C34293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Default="007951BB" w:rsidP="00C34293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BB" w:rsidRDefault="007951BB" w:rsidP="00C34293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</w:tbl>
    <w:p w:rsidR="007951BB" w:rsidRDefault="007951BB" w:rsidP="00D855E3">
      <w:pPr>
        <w:rPr>
          <w:szCs w:val="24"/>
        </w:rPr>
      </w:pPr>
    </w:p>
    <w:p w:rsidR="007951BB" w:rsidRDefault="007951BB" w:rsidP="00D855E3">
      <w:pPr>
        <w:spacing w:after="0" w:line="240" w:lineRule="auto"/>
        <w:rPr>
          <w:szCs w:val="24"/>
        </w:rPr>
      </w:pPr>
      <w:r>
        <w:rPr>
          <w:szCs w:val="24"/>
        </w:rPr>
        <w:t>СОГЛАСОВАНО:</w:t>
      </w:r>
    </w:p>
    <w:p w:rsidR="007951BB" w:rsidRDefault="007951BB" w:rsidP="00D855E3">
      <w:pPr>
        <w:spacing w:after="0" w:line="240" w:lineRule="auto"/>
        <w:rPr>
          <w:szCs w:val="24"/>
        </w:rPr>
      </w:pPr>
      <w:r>
        <w:rPr>
          <w:szCs w:val="24"/>
        </w:rPr>
        <w:t xml:space="preserve">Начальник отдела доходов и финансирования производственной сферы </w:t>
      </w:r>
    </w:p>
    <w:p w:rsidR="007951BB" w:rsidRDefault="007951BB" w:rsidP="00D855E3">
      <w:pPr>
        <w:spacing w:after="0" w:line="240" w:lineRule="auto"/>
        <w:rPr>
          <w:szCs w:val="24"/>
        </w:rPr>
      </w:pPr>
      <w:r>
        <w:rPr>
          <w:szCs w:val="24"/>
        </w:rPr>
        <w:t>Финансового управления администрации Киренского муниципального района                                   О.В. Шелковникова</w:t>
      </w:r>
    </w:p>
    <w:p w:rsidR="007951BB" w:rsidRDefault="007951BB" w:rsidP="00D855E3">
      <w:pPr>
        <w:spacing w:after="0" w:line="240" w:lineRule="auto"/>
        <w:rPr>
          <w:szCs w:val="24"/>
        </w:rPr>
      </w:pPr>
    </w:p>
    <w:p w:rsidR="007951BB" w:rsidRDefault="007951BB" w:rsidP="00D855E3">
      <w:pPr>
        <w:spacing w:after="0"/>
      </w:pPr>
    </w:p>
    <w:p w:rsidR="007951BB" w:rsidRDefault="007951BB"/>
    <w:sectPr w:rsidR="007951BB" w:rsidSect="001B3C5D">
      <w:pgSz w:w="16838" w:h="11906" w:orient="landscape"/>
      <w:pgMar w:top="851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51BB" w:rsidRDefault="007951BB" w:rsidP="00F169A9">
      <w:pPr>
        <w:spacing w:after="0" w:line="240" w:lineRule="auto"/>
      </w:pPr>
      <w:r>
        <w:separator/>
      </w:r>
    </w:p>
  </w:endnote>
  <w:endnote w:type="continuationSeparator" w:id="0">
    <w:p w:rsidR="007951BB" w:rsidRDefault="007951BB" w:rsidP="00F169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51BB" w:rsidRDefault="007951BB" w:rsidP="00F169A9">
      <w:pPr>
        <w:spacing w:after="0" w:line="240" w:lineRule="auto"/>
      </w:pPr>
      <w:r>
        <w:separator/>
      </w:r>
    </w:p>
  </w:footnote>
  <w:footnote w:type="continuationSeparator" w:id="0">
    <w:p w:rsidR="007951BB" w:rsidRDefault="007951BB" w:rsidP="00F169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D950D4"/>
    <w:multiLevelType w:val="hybridMultilevel"/>
    <w:tmpl w:val="3AA8D2D2"/>
    <w:lvl w:ilvl="0" w:tplc="0419000F">
      <w:start w:val="1"/>
      <w:numFmt w:val="decimal"/>
      <w:lvlText w:val="%1."/>
      <w:lvlJc w:val="left"/>
      <w:pPr>
        <w:ind w:left="1496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4D672305"/>
    <w:multiLevelType w:val="hybridMultilevel"/>
    <w:tmpl w:val="83469548"/>
    <w:lvl w:ilvl="0" w:tplc="0419000F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767958D8"/>
    <w:multiLevelType w:val="hybridMultilevel"/>
    <w:tmpl w:val="C75CBE22"/>
    <w:lvl w:ilvl="0" w:tplc="49466770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855E3"/>
    <w:rsid w:val="00001874"/>
    <w:rsid w:val="000A0D02"/>
    <w:rsid w:val="000B5EB4"/>
    <w:rsid w:val="000D6C5E"/>
    <w:rsid w:val="000F08DD"/>
    <w:rsid w:val="000F5535"/>
    <w:rsid w:val="001354E3"/>
    <w:rsid w:val="00155231"/>
    <w:rsid w:val="001A5A42"/>
    <w:rsid w:val="001B3C5D"/>
    <w:rsid w:val="00296117"/>
    <w:rsid w:val="002B1659"/>
    <w:rsid w:val="002B325A"/>
    <w:rsid w:val="002D114E"/>
    <w:rsid w:val="00306AC8"/>
    <w:rsid w:val="0032728F"/>
    <w:rsid w:val="00355A9F"/>
    <w:rsid w:val="00363B5B"/>
    <w:rsid w:val="00367096"/>
    <w:rsid w:val="003975EC"/>
    <w:rsid w:val="003B7CE2"/>
    <w:rsid w:val="003D3295"/>
    <w:rsid w:val="003F640D"/>
    <w:rsid w:val="00440DB9"/>
    <w:rsid w:val="00450EFF"/>
    <w:rsid w:val="004B7E48"/>
    <w:rsid w:val="004C51B4"/>
    <w:rsid w:val="0053375D"/>
    <w:rsid w:val="00665577"/>
    <w:rsid w:val="006873FD"/>
    <w:rsid w:val="006B66F1"/>
    <w:rsid w:val="00735061"/>
    <w:rsid w:val="00741FF8"/>
    <w:rsid w:val="00744ACF"/>
    <w:rsid w:val="0077696D"/>
    <w:rsid w:val="00792C58"/>
    <w:rsid w:val="007951BB"/>
    <w:rsid w:val="007C085C"/>
    <w:rsid w:val="007E0974"/>
    <w:rsid w:val="00820110"/>
    <w:rsid w:val="00836460"/>
    <w:rsid w:val="008703ED"/>
    <w:rsid w:val="00872D74"/>
    <w:rsid w:val="00876B65"/>
    <w:rsid w:val="00893845"/>
    <w:rsid w:val="008A20DE"/>
    <w:rsid w:val="008D7F3C"/>
    <w:rsid w:val="008E6AE3"/>
    <w:rsid w:val="008F7B46"/>
    <w:rsid w:val="00920BB3"/>
    <w:rsid w:val="00953E3E"/>
    <w:rsid w:val="009753EE"/>
    <w:rsid w:val="00980A9E"/>
    <w:rsid w:val="009855A5"/>
    <w:rsid w:val="00994717"/>
    <w:rsid w:val="009A4275"/>
    <w:rsid w:val="009B2B7E"/>
    <w:rsid w:val="00A10341"/>
    <w:rsid w:val="00A107F1"/>
    <w:rsid w:val="00A1613C"/>
    <w:rsid w:val="00A4479E"/>
    <w:rsid w:val="00A550D1"/>
    <w:rsid w:val="00A70FD3"/>
    <w:rsid w:val="00A945FE"/>
    <w:rsid w:val="00AC162F"/>
    <w:rsid w:val="00B51B33"/>
    <w:rsid w:val="00B6410C"/>
    <w:rsid w:val="00B71A91"/>
    <w:rsid w:val="00B97126"/>
    <w:rsid w:val="00C02197"/>
    <w:rsid w:val="00C16872"/>
    <w:rsid w:val="00C34293"/>
    <w:rsid w:val="00C668F1"/>
    <w:rsid w:val="00C85C3D"/>
    <w:rsid w:val="00CB0017"/>
    <w:rsid w:val="00D1347D"/>
    <w:rsid w:val="00D34E01"/>
    <w:rsid w:val="00D437F0"/>
    <w:rsid w:val="00D757AA"/>
    <w:rsid w:val="00D855E3"/>
    <w:rsid w:val="00DB0BF0"/>
    <w:rsid w:val="00DB240C"/>
    <w:rsid w:val="00DD07D3"/>
    <w:rsid w:val="00DE1564"/>
    <w:rsid w:val="00E020EE"/>
    <w:rsid w:val="00E04216"/>
    <w:rsid w:val="00E86186"/>
    <w:rsid w:val="00E9740D"/>
    <w:rsid w:val="00EB48CD"/>
    <w:rsid w:val="00F169A9"/>
    <w:rsid w:val="00FA0174"/>
    <w:rsid w:val="00FB26D7"/>
    <w:rsid w:val="00FF6E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55E3"/>
    <w:pPr>
      <w:spacing w:after="200" w:line="360" w:lineRule="auto"/>
      <w:ind w:firstLine="709"/>
      <w:jc w:val="both"/>
    </w:pPr>
    <w:rPr>
      <w:rFonts w:ascii="Times New Roman" w:eastAsia="Times New Roman" w:hAnsi="Times New Roman"/>
      <w:sz w:val="24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D855E3"/>
    <w:rPr>
      <w:rFonts w:eastAsia="Times New Roman"/>
    </w:rPr>
  </w:style>
  <w:style w:type="paragraph" w:customStyle="1" w:styleId="ConsPlusNonformat">
    <w:name w:val="ConsPlusNonformat"/>
    <w:uiPriority w:val="99"/>
    <w:rsid w:val="00D855E3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D855E3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rsid w:val="00F169A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F169A9"/>
    <w:rPr>
      <w:rFonts w:ascii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F169A9"/>
    <w:rPr>
      <w:rFonts w:cs="Times New Roman"/>
      <w:vertAlign w:val="superscript"/>
    </w:rPr>
  </w:style>
  <w:style w:type="paragraph" w:styleId="ListParagraph">
    <w:name w:val="List Paragraph"/>
    <w:basedOn w:val="Normal"/>
    <w:uiPriority w:val="99"/>
    <w:qFormat/>
    <w:rsid w:val="00FF6E43"/>
    <w:pPr>
      <w:spacing w:line="276" w:lineRule="auto"/>
      <w:ind w:left="720" w:firstLine="0"/>
      <w:contextualSpacing/>
      <w:jc w:val="left"/>
    </w:pPr>
    <w:rPr>
      <w:rFonts w:ascii="Calibri" w:hAnsi="Calibri"/>
      <w:sz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5474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74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368</TotalTime>
  <Pages>7</Pages>
  <Words>1231</Words>
  <Characters>7023</Characters>
  <Application>Microsoft Office Outlook</Application>
  <DocSecurity>0</DocSecurity>
  <Lines>0</Lines>
  <Paragraphs>0</Paragraphs>
  <ScaleCrop>false</ScaleCrop>
  <Company>RePack by SPecialiST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Vitovtova</dc:creator>
  <cp:keywords/>
  <dc:description/>
  <cp:lastModifiedBy>Пользователь</cp:lastModifiedBy>
  <cp:revision>32</cp:revision>
  <cp:lastPrinted>2021-02-25T12:26:00Z</cp:lastPrinted>
  <dcterms:created xsi:type="dcterms:W3CDTF">2017-03-01T02:03:00Z</dcterms:created>
  <dcterms:modified xsi:type="dcterms:W3CDTF">2021-02-25T12:26:00Z</dcterms:modified>
</cp:coreProperties>
</file>